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AAF" w:rsidRPr="00427DC7" w:rsidRDefault="00FF2AAF" w:rsidP="00624DCF">
      <w:pPr>
        <w:ind w:left="4820"/>
        <w:rPr>
          <w:b/>
          <w:lang w:val="uk-UA"/>
        </w:rPr>
      </w:pPr>
      <w:r w:rsidRPr="00427DC7">
        <w:rPr>
          <w:b/>
          <w:lang w:val="uk-UA"/>
        </w:rPr>
        <w:t>ЗАТВЕРДЖЕНО</w:t>
      </w:r>
    </w:p>
    <w:p w:rsidR="00FF2AAF" w:rsidRPr="00427DC7" w:rsidRDefault="00FF2AAF" w:rsidP="00624DCF">
      <w:pPr>
        <w:ind w:left="4820"/>
        <w:rPr>
          <w:szCs w:val="28"/>
          <w:lang w:val="uk-UA"/>
        </w:rPr>
      </w:pPr>
      <w:r w:rsidRPr="00427DC7">
        <w:rPr>
          <w:szCs w:val="28"/>
          <w:lang w:val="uk-UA"/>
        </w:rPr>
        <w:t xml:space="preserve">рішення виконавчого комітету </w:t>
      </w:r>
    </w:p>
    <w:p w:rsidR="00FF2AAF" w:rsidRPr="00427DC7" w:rsidRDefault="00FF2AAF" w:rsidP="00624DCF">
      <w:pPr>
        <w:ind w:left="4820"/>
        <w:rPr>
          <w:szCs w:val="28"/>
          <w:lang w:val="uk-UA"/>
        </w:rPr>
      </w:pPr>
      <w:r w:rsidRPr="00427DC7">
        <w:rPr>
          <w:szCs w:val="28"/>
          <w:lang w:val="uk-UA"/>
        </w:rPr>
        <w:t xml:space="preserve">Лозівської міської ради Харківської </w:t>
      </w:r>
    </w:p>
    <w:p w:rsidR="00FF2AAF" w:rsidRPr="00427DC7" w:rsidRDefault="00FF2AAF" w:rsidP="00624DCF">
      <w:pPr>
        <w:ind w:left="4820"/>
        <w:rPr>
          <w:szCs w:val="28"/>
          <w:lang w:val="uk-UA"/>
        </w:rPr>
      </w:pPr>
      <w:r w:rsidRPr="00427DC7">
        <w:rPr>
          <w:szCs w:val="28"/>
          <w:lang w:val="uk-UA"/>
        </w:rPr>
        <w:t>області</w:t>
      </w:r>
    </w:p>
    <w:p w:rsidR="00FF2AAF" w:rsidRPr="00427DC7" w:rsidRDefault="00FF2AAF" w:rsidP="00624DCF">
      <w:pPr>
        <w:ind w:left="4820"/>
        <w:rPr>
          <w:szCs w:val="28"/>
          <w:lang w:val="uk-UA"/>
        </w:rPr>
      </w:pPr>
      <w:r w:rsidRPr="00427DC7">
        <w:rPr>
          <w:szCs w:val="28"/>
          <w:lang w:val="uk-UA"/>
        </w:rPr>
        <w:t>від</w:t>
      </w:r>
      <w:r>
        <w:rPr>
          <w:szCs w:val="28"/>
          <w:lang w:val="uk-UA"/>
        </w:rPr>
        <w:t xml:space="preserve"> 27 січня 2026</w:t>
      </w:r>
      <w:r w:rsidRPr="00427DC7">
        <w:rPr>
          <w:szCs w:val="28"/>
          <w:lang w:val="uk-UA"/>
        </w:rPr>
        <w:t xml:space="preserve"> №</w:t>
      </w:r>
      <w:r>
        <w:rPr>
          <w:szCs w:val="28"/>
          <w:lang w:val="uk-UA"/>
        </w:rPr>
        <w:t xml:space="preserve"> 50</w:t>
      </w:r>
    </w:p>
    <w:p w:rsidR="00FF2AAF" w:rsidRPr="00427DC7" w:rsidRDefault="00FF2AAF" w:rsidP="00624DCF">
      <w:pPr>
        <w:jc w:val="center"/>
        <w:rPr>
          <w:b/>
          <w:lang w:val="uk-UA"/>
        </w:rPr>
      </w:pPr>
    </w:p>
    <w:p w:rsidR="00FF2AAF" w:rsidRPr="00427DC7" w:rsidRDefault="00FF2AAF" w:rsidP="00624DCF">
      <w:pPr>
        <w:jc w:val="center"/>
        <w:rPr>
          <w:b/>
          <w:lang w:val="uk-UA"/>
        </w:rPr>
      </w:pPr>
    </w:p>
    <w:p w:rsidR="00FF2AAF" w:rsidRPr="00427DC7" w:rsidRDefault="00FF2AAF" w:rsidP="00624DCF">
      <w:pPr>
        <w:jc w:val="center"/>
        <w:rPr>
          <w:b/>
          <w:sz w:val="28"/>
          <w:szCs w:val="28"/>
          <w:lang w:val="uk-UA"/>
        </w:rPr>
      </w:pPr>
      <w:r w:rsidRPr="00427DC7">
        <w:rPr>
          <w:b/>
          <w:sz w:val="28"/>
          <w:szCs w:val="28"/>
          <w:lang w:val="uk-UA"/>
        </w:rPr>
        <w:t>АКТ</w:t>
      </w:r>
    </w:p>
    <w:p w:rsidR="00FF2AAF" w:rsidRPr="00427DC7" w:rsidRDefault="00FF2AAF" w:rsidP="00624DCF">
      <w:pPr>
        <w:jc w:val="center"/>
        <w:rPr>
          <w:b/>
          <w:sz w:val="28"/>
          <w:szCs w:val="28"/>
          <w:lang w:val="uk-UA"/>
        </w:rPr>
      </w:pPr>
      <w:r w:rsidRPr="00427DC7">
        <w:rPr>
          <w:b/>
          <w:sz w:val="28"/>
          <w:szCs w:val="28"/>
          <w:lang w:val="uk-UA"/>
        </w:rPr>
        <w:t xml:space="preserve">приймання-передачі  майна </w:t>
      </w:r>
    </w:p>
    <w:p w:rsidR="00FF2AAF" w:rsidRPr="00427DC7" w:rsidRDefault="00FF2AAF" w:rsidP="00624DCF">
      <w:pPr>
        <w:jc w:val="center"/>
        <w:rPr>
          <w:color w:val="FF0000"/>
          <w:sz w:val="28"/>
          <w:szCs w:val="28"/>
          <w:lang w:val="uk-UA"/>
        </w:rPr>
      </w:pPr>
    </w:p>
    <w:p w:rsidR="00FF2AAF" w:rsidRPr="00107EEF" w:rsidRDefault="00FF2AAF" w:rsidP="000F1DEA">
      <w:pPr>
        <w:pStyle w:val="NoSpacing"/>
        <w:spacing w:line="280" w:lineRule="exact"/>
        <w:ind w:firstLine="567"/>
        <w:jc w:val="both"/>
        <w:rPr>
          <w:b/>
          <w:sz w:val="28"/>
          <w:szCs w:val="28"/>
          <w:lang w:val="uk-UA"/>
        </w:rPr>
      </w:pPr>
      <w:r w:rsidRPr="00107EEF">
        <w:rPr>
          <w:sz w:val="28"/>
          <w:szCs w:val="28"/>
          <w:lang w:val="uk-UA"/>
        </w:rPr>
        <w:t xml:space="preserve">Комісія, створена згідно з додатком 3до рішення Лозівської міської ради Харківської області від </w:t>
      </w:r>
      <w:r>
        <w:rPr>
          <w:sz w:val="28"/>
          <w:szCs w:val="28"/>
          <w:lang w:val="uk-UA"/>
        </w:rPr>
        <w:t>22.01.2026</w:t>
      </w:r>
      <w:r w:rsidRPr="003703F6">
        <w:rPr>
          <w:sz w:val="28"/>
          <w:szCs w:val="28"/>
          <w:lang w:val="uk-UA"/>
        </w:rPr>
        <w:t xml:space="preserve">№  «Про безоплатну передачу будівельних матеріалів з балансу Управління житлово-комунального господарства та будівництва Лозівської міської ради </w:t>
      </w:r>
      <w:r w:rsidRPr="003703F6">
        <w:rPr>
          <w:rStyle w:val="rvts23"/>
          <w:sz w:val="28"/>
          <w:szCs w:val="28"/>
          <w:lang w:val="uk-UA"/>
        </w:rPr>
        <w:t xml:space="preserve">Харківської області </w:t>
      </w:r>
      <w:r w:rsidRPr="003703F6">
        <w:rPr>
          <w:sz w:val="28"/>
          <w:szCs w:val="28"/>
          <w:lang w:val="uk-UA"/>
        </w:rPr>
        <w:t>Виробничому підрозділу «ПВРЗ» філії «УЗ Вагон-сервіс» АТ «Укрзалізниця» та Панютинській промисловій дільниці Східного ЛВУМГ ТОВ «Оператор ГТС України»</w:t>
      </w:r>
      <w:r w:rsidRPr="00107EEF">
        <w:rPr>
          <w:sz w:val="28"/>
          <w:szCs w:val="28"/>
          <w:lang w:val="uk-UA"/>
        </w:rPr>
        <w:t xml:space="preserve">, </w:t>
      </w:r>
      <w:r w:rsidRPr="00107EEF">
        <w:rPr>
          <w:sz w:val="28"/>
          <w:szCs w:val="28"/>
          <w:shd w:val="clear" w:color="auto" w:fill="FFFFFF"/>
          <w:lang w:val="uk-UA"/>
        </w:rPr>
        <w:t>у складі:</w:t>
      </w:r>
    </w:p>
    <w:tbl>
      <w:tblPr>
        <w:tblW w:w="9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7"/>
        <w:gridCol w:w="382"/>
        <w:gridCol w:w="6160"/>
      </w:tblGrid>
      <w:tr w:rsidR="00FF2AAF" w:rsidRPr="0072000A" w:rsidTr="00974C54">
        <w:trPr>
          <w:trHeight w:val="170"/>
        </w:trPr>
        <w:tc>
          <w:tcPr>
            <w:tcW w:w="9519" w:type="dxa"/>
            <w:gridSpan w:val="3"/>
            <w:vAlign w:val="center"/>
          </w:tcPr>
          <w:p w:rsidR="00FF2AAF" w:rsidRPr="0072000A" w:rsidRDefault="00FF2AAF" w:rsidP="000F1DEA">
            <w:pPr>
              <w:pStyle w:val="BodyText3"/>
              <w:tabs>
                <w:tab w:val="left" w:pos="900"/>
              </w:tabs>
              <w:spacing w:line="280" w:lineRule="exact"/>
              <w:ind w:left="-80"/>
              <w:rPr>
                <w:sz w:val="28"/>
                <w:szCs w:val="28"/>
              </w:rPr>
            </w:pPr>
            <w:r w:rsidRPr="0072000A">
              <w:rPr>
                <w:b/>
                <w:sz w:val="28"/>
                <w:szCs w:val="28"/>
              </w:rPr>
              <w:t>Голова  комісії:</w:t>
            </w:r>
          </w:p>
        </w:tc>
      </w:tr>
      <w:tr w:rsidR="00FF2AAF" w:rsidRPr="0072000A" w:rsidTr="00974C54">
        <w:trPr>
          <w:trHeight w:val="645"/>
        </w:trPr>
        <w:tc>
          <w:tcPr>
            <w:tcW w:w="2977" w:type="dxa"/>
          </w:tcPr>
          <w:p w:rsidR="00FF2AAF" w:rsidRPr="0072000A" w:rsidRDefault="00FF2AAF" w:rsidP="000F1DEA">
            <w:pPr>
              <w:pStyle w:val="BodyText3"/>
              <w:tabs>
                <w:tab w:val="left" w:pos="318"/>
              </w:tabs>
              <w:spacing w:after="0" w:line="280" w:lineRule="exact"/>
              <w:ind w:left="34" w:right="-108"/>
              <w:rPr>
                <w:spacing w:val="-2"/>
                <w:sz w:val="28"/>
                <w:szCs w:val="28"/>
                <w:lang w:val="uk-UA"/>
              </w:rPr>
            </w:pPr>
            <w:r w:rsidRPr="0072000A">
              <w:rPr>
                <w:sz w:val="28"/>
                <w:szCs w:val="28"/>
                <w:lang w:val="uk-UA"/>
              </w:rPr>
              <w:t>1.Микола ПОНОМАР</w:t>
            </w:r>
          </w:p>
          <w:p w:rsidR="00FF2AAF" w:rsidRPr="0072000A" w:rsidRDefault="00FF2AAF" w:rsidP="000F1DEA">
            <w:pPr>
              <w:pStyle w:val="BodyText3"/>
              <w:tabs>
                <w:tab w:val="left" w:pos="318"/>
              </w:tabs>
              <w:spacing w:after="0" w:line="280" w:lineRule="exact"/>
              <w:ind w:left="34" w:right="-108"/>
              <w:jc w:val="center"/>
              <w:rPr>
                <w:spacing w:val="-2"/>
              </w:rPr>
            </w:pPr>
          </w:p>
        </w:tc>
        <w:tc>
          <w:tcPr>
            <w:tcW w:w="382" w:type="dxa"/>
          </w:tcPr>
          <w:p w:rsidR="00FF2AAF" w:rsidRPr="0072000A" w:rsidRDefault="00FF2AAF" w:rsidP="000F1DEA">
            <w:pPr>
              <w:pStyle w:val="BodyText3"/>
              <w:tabs>
                <w:tab w:val="left" w:pos="900"/>
              </w:tabs>
              <w:spacing w:after="0" w:line="280" w:lineRule="exact"/>
              <w:ind w:left="-80"/>
              <w:jc w:val="center"/>
              <w:rPr>
                <w:sz w:val="28"/>
                <w:szCs w:val="28"/>
              </w:rPr>
            </w:pPr>
            <w:r w:rsidRPr="0072000A">
              <w:rPr>
                <w:sz w:val="28"/>
                <w:szCs w:val="28"/>
              </w:rPr>
              <w:t>-</w:t>
            </w:r>
          </w:p>
        </w:tc>
        <w:tc>
          <w:tcPr>
            <w:tcW w:w="6160" w:type="dxa"/>
          </w:tcPr>
          <w:p w:rsidR="00FF2AAF" w:rsidRPr="0072000A" w:rsidRDefault="00FF2AAF" w:rsidP="000F1DEA">
            <w:pPr>
              <w:pStyle w:val="BodyText3"/>
              <w:tabs>
                <w:tab w:val="left" w:pos="900"/>
              </w:tabs>
              <w:spacing w:after="0" w:line="280" w:lineRule="exact"/>
              <w:rPr>
                <w:sz w:val="28"/>
                <w:szCs w:val="28"/>
                <w:lang w:val="uk-UA"/>
              </w:rPr>
            </w:pPr>
            <w:r w:rsidRPr="0072000A">
              <w:rPr>
                <w:sz w:val="28"/>
                <w:szCs w:val="28"/>
                <w:lang w:val="uk-UA"/>
              </w:rPr>
              <w:t>начальник Управління житлово-комунального господарства та будівництва Лозівської міської ради Харківської області</w:t>
            </w:r>
          </w:p>
        </w:tc>
      </w:tr>
      <w:tr w:rsidR="00FF2AAF" w:rsidRPr="0072000A" w:rsidTr="00974C54">
        <w:trPr>
          <w:trHeight w:val="301"/>
        </w:trPr>
        <w:tc>
          <w:tcPr>
            <w:tcW w:w="9519" w:type="dxa"/>
            <w:gridSpan w:val="3"/>
          </w:tcPr>
          <w:p w:rsidR="00FF2AAF" w:rsidRPr="0072000A" w:rsidRDefault="00FF2AAF" w:rsidP="000F1DEA">
            <w:pPr>
              <w:pStyle w:val="BodyText3"/>
              <w:spacing w:after="0" w:line="280" w:lineRule="exact"/>
              <w:rPr>
                <w:b/>
                <w:sz w:val="28"/>
                <w:szCs w:val="28"/>
              </w:rPr>
            </w:pPr>
            <w:r w:rsidRPr="0072000A">
              <w:rPr>
                <w:b/>
                <w:sz w:val="28"/>
                <w:szCs w:val="28"/>
              </w:rPr>
              <w:t>Заступник головикомісії:</w:t>
            </w:r>
          </w:p>
          <w:p w:rsidR="00FF2AAF" w:rsidRPr="0072000A" w:rsidRDefault="00FF2AAF" w:rsidP="000F1DEA">
            <w:pPr>
              <w:pStyle w:val="BodyText3"/>
              <w:tabs>
                <w:tab w:val="left" w:pos="318"/>
              </w:tabs>
              <w:spacing w:after="0" w:line="280" w:lineRule="exact"/>
              <w:ind w:left="34"/>
              <w:rPr>
                <w:sz w:val="6"/>
                <w:szCs w:val="6"/>
              </w:rPr>
            </w:pPr>
          </w:p>
        </w:tc>
      </w:tr>
      <w:tr w:rsidR="00FF2AAF" w:rsidRPr="0072000A" w:rsidTr="00974C54">
        <w:trPr>
          <w:trHeight w:val="645"/>
        </w:trPr>
        <w:tc>
          <w:tcPr>
            <w:tcW w:w="2977" w:type="dxa"/>
          </w:tcPr>
          <w:p w:rsidR="00FF2AAF" w:rsidRPr="0072000A" w:rsidRDefault="00FF2AAF" w:rsidP="000F1DEA">
            <w:pPr>
              <w:pStyle w:val="BodyText3"/>
              <w:tabs>
                <w:tab w:val="left" w:pos="318"/>
              </w:tabs>
              <w:spacing w:after="0" w:line="280" w:lineRule="exact"/>
              <w:ind w:left="34"/>
              <w:rPr>
                <w:szCs w:val="28"/>
                <w:lang w:val="uk-UA"/>
              </w:rPr>
            </w:pPr>
            <w:r w:rsidRPr="0072000A">
              <w:rPr>
                <w:sz w:val="28"/>
                <w:szCs w:val="28"/>
                <w:lang w:val="uk-UA"/>
              </w:rPr>
              <w:t>2.Валерій УМБАТОВ</w:t>
            </w:r>
          </w:p>
          <w:p w:rsidR="00FF2AAF" w:rsidRPr="0072000A" w:rsidRDefault="00FF2AAF" w:rsidP="000F1DEA">
            <w:pPr>
              <w:pStyle w:val="BodyText3"/>
              <w:tabs>
                <w:tab w:val="left" w:pos="318"/>
              </w:tabs>
              <w:spacing w:after="0" w:line="280" w:lineRule="exact"/>
              <w:ind w:left="34"/>
            </w:pPr>
          </w:p>
        </w:tc>
        <w:tc>
          <w:tcPr>
            <w:tcW w:w="382" w:type="dxa"/>
          </w:tcPr>
          <w:p w:rsidR="00FF2AAF" w:rsidRPr="0072000A" w:rsidRDefault="00FF2AAF" w:rsidP="000F1DEA">
            <w:pPr>
              <w:pStyle w:val="BodyText3"/>
              <w:tabs>
                <w:tab w:val="left" w:pos="900"/>
              </w:tabs>
              <w:spacing w:after="0" w:line="280" w:lineRule="exact"/>
              <w:rPr>
                <w:sz w:val="28"/>
                <w:szCs w:val="28"/>
              </w:rPr>
            </w:pPr>
            <w:r w:rsidRPr="0072000A">
              <w:rPr>
                <w:sz w:val="28"/>
                <w:szCs w:val="28"/>
              </w:rPr>
              <w:t>-</w:t>
            </w:r>
          </w:p>
        </w:tc>
        <w:tc>
          <w:tcPr>
            <w:tcW w:w="6160" w:type="dxa"/>
          </w:tcPr>
          <w:p w:rsidR="00FF2AAF" w:rsidRPr="0072000A" w:rsidRDefault="00FF2AAF" w:rsidP="000F1DEA">
            <w:pPr>
              <w:pStyle w:val="BodyText3"/>
              <w:tabs>
                <w:tab w:val="left" w:pos="900"/>
              </w:tabs>
              <w:spacing w:after="0" w:line="280" w:lineRule="exact"/>
              <w:jc w:val="both"/>
              <w:rPr>
                <w:spacing w:val="-2"/>
                <w:sz w:val="28"/>
                <w:szCs w:val="28"/>
              </w:rPr>
            </w:pPr>
            <w:r w:rsidRPr="0072000A">
              <w:rPr>
                <w:sz w:val="28"/>
                <w:szCs w:val="28"/>
              </w:rPr>
              <w:t>заступник начальникаУправлінняжитлово-комунальногогосподарства та будівництва Лозівської міської ради Харківськоїобласті</w:t>
            </w:r>
          </w:p>
        </w:tc>
      </w:tr>
      <w:tr w:rsidR="00FF2AAF" w:rsidRPr="0072000A" w:rsidTr="00974C54">
        <w:trPr>
          <w:trHeight w:val="296"/>
        </w:trPr>
        <w:tc>
          <w:tcPr>
            <w:tcW w:w="9519" w:type="dxa"/>
            <w:gridSpan w:val="3"/>
          </w:tcPr>
          <w:p w:rsidR="00FF2AAF" w:rsidRPr="0072000A" w:rsidRDefault="00FF2AAF" w:rsidP="000F1DEA">
            <w:pPr>
              <w:pStyle w:val="BodyText3"/>
              <w:tabs>
                <w:tab w:val="left" w:pos="318"/>
              </w:tabs>
              <w:spacing w:after="0" w:line="280" w:lineRule="exact"/>
              <w:rPr>
                <w:b/>
                <w:sz w:val="28"/>
                <w:szCs w:val="28"/>
              </w:rPr>
            </w:pPr>
            <w:r w:rsidRPr="0072000A">
              <w:rPr>
                <w:b/>
                <w:sz w:val="28"/>
                <w:szCs w:val="28"/>
              </w:rPr>
              <w:t>Члени комісії</w:t>
            </w:r>
            <w:r w:rsidRPr="0072000A">
              <w:rPr>
                <w:b/>
                <w:sz w:val="28"/>
                <w:szCs w:val="28"/>
                <w:lang w:val="uk-UA"/>
              </w:rPr>
              <w:t xml:space="preserve"> зі сторони, яка передає</w:t>
            </w:r>
            <w:r w:rsidRPr="0072000A">
              <w:rPr>
                <w:b/>
                <w:sz w:val="28"/>
                <w:szCs w:val="28"/>
              </w:rPr>
              <w:t>:</w:t>
            </w:r>
          </w:p>
          <w:p w:rsidR="00FF2AAF" w:rsidRPr="0072000A" w:rsidRDefault="00FF2AAF" w:rsidP="000F1DEA">
            <w:pPr>
              <w:pStyle w:val="BodyText3"/>
              <w:tabs>
                <w:tab w:val="left" w:pos="318"/>
              </w:tabs>
              <w:spacing w:after="0" w:line="280" w:lineRule="exact"/>
              <w:ind w:left="34"/>
              <w:rPr>
                <w:sz w:val="10"/>
                <w:szCs w:val="10"/>
              </w:rPr>
            </w:pPr>
          </w:p>
        </w:tc>
      </w:tr>
      <w:tr w:rsidR="00FF2AAF" w:rsidRPr="0072000A" w:rsidTr="00974C54">
        <w:trPr>
          <w:trHeight w:val="296"/>
        </w:trPr>
        <w:tc>
          <w:tcPr>
            <w:tcW w:w="2977" w:type="dxa"/>
          </w:tcPr>
          <w:p w:rsidR="00FF2AAF" w:rsidRPr="0072000A" w:rsidRDefault="00FF2AAF" w:rsidP="000F1DEA">
            <w:pPr>
              <w:pStyle w:val="BodyText3"/>
              <w:numPr>
                <w:ilvl w:val="0"/>
                <w:numId w:val="7"/>
              </w:numPr>
              <w:tabs>
                <w:tab w:val="left" w:pos="318"/>
              </w:tabs>
              <w:spacing w:after="0" w:line="280" w:lineRule="exact"/>
              <w:ind w:left="34" w:hanging="34"/>
              <w:jc w:val="both"/>
              <w:rPr>
                <w:sz w:val="28"/>
                <w:szCs w:val="28"/>
              </w:rPr>
            </w:pPr>
            <w:r w:rsidRPr="0072000A">
              <w:rPr>
                <w:sz w:val="28"/>
                <w:szCs w:val="28"/>
              </w:rPr>
              <w:t>Наталія</w:t>
            </w:r>
          </w:p>
          <w:p w:rsidR="00FF2AAF" w:rsidRPr="0072000A" w:rsidRDefault="00FF2AAF" w:rsidP="000F1DEA">
            <w:pPr>
              <w:pStyle w:val="BodyText3"/>
              <w:tabs>
                <w:tab w:val="left" w:pos="318"/>
              </w:tabs>
              <w:spacing w:after="0" w:line="280" w:lineRule="exact"/>
              <w:ind w:left="34" w:hanging="34"/>
              <w:rPr>
                <w:sz w:val="28"/>
                <w:szCs w:val="28"/>
              </w:rPr>
            </w:pPr>
            <w:r w:rsidRPr="0072000A">
              <w:rPr>
                <w:sz w:val="28"/>
                <w:szCs w:val="28"/>
              </w:rPr>
              <w:t xml:space="preserve">    СКОБЛИКОВА</w:t>
            </w:r>
          </w:p>
        </w:tc>
        <w:tc>
          <w:tcPr>
            <w:tcW w:w="382" w:type="dxa"/>
          </w:tcPr>
          <w:p w:rsidR="00FF2AAF" w:rsidRPr="0072000A" w:rsidRDefault="00FF2AAF" w:rsidP="000F1DEA">
            <w:pPr>
              <w:pStyle w:val="BodyText3"/>
              <w:tabs>
                <w:tab w:val="left" w:pos="900"/>
              </w:tabs>
              <w:spacing w:after="0" w:line="280" w:lineRule="exact"/>
              <w:rPr>
                <w:sz w:val="28"/>
                <w:szCs w:val="28"/>
              </w:rPr>
            </w:pPr>
          </w:p>
          <w:p w:rsidR="00FF2AAF" w:rsidRPr="0072000A" w:rsidRDefault="00FF2AAF" w:rsidP="000F1DEA">
            <w:pPr>
              <w:pStyle w:val="BodyText3"/>
              <w:tabs>
                <w:tab w:val="left" w:pos="900"/>
              </w:tabs>
              <w:spacing w:after="0" w:line="280" w:lineRule="exact"/>
              <w:rPr>
                <w:sz w:val="28"/>
                <w:szCs w:val="28"/>
              </w:rPr>
            </w:pPr>
            <w:r w:rsidRPr="0072000A">
              <w:rPr>
                <w:sz w:val="28"/>
                <w:szCs w:val="28"/>
              </w:rPr>
              <w:t>-</w:t>
            </w:r>
          </w:p>
        </w:tc>
        <w:tc>
          <w:tcPr>
            <w:tcW w:w="6160" w:type="dxa"/>
          </w:tcPr>
          <w:p w:rsidR="00FF2AAF" w:rsidRPr="0072000A" w:rsidRDefault="00FF2AAF" w:rsidP="000F1DEA">
            <w:pPr>
              <w:tabs>
                <w:tab w:val="left" w:pos="900"/>
              </w:tabs>
              <w:spacing w:line="280" w:lineRule="exact"/>
              <w:jc w:val="both"/>
              <w:rPr>
                <w:sz w:val="28"/>
                <w:szCs w:val="28"/>
                <w:lang w:val="uk-UA"/>
              </w:rPr>
            </w:pPr>
            <w:r w:rsidRPr="0072000A">
              <w:rPr>
                <w:sz w:val="28"/>
                <w:szCs w:val="28"/>
                <w:lang w:val="uk-UA"/>
              </w:rPr>
              <w:t>начальник відділу бухгалтерського обліку, планування та звітності - головний бухгалтер Управління житлово-комунального господарства та будівництва Лозівської міської ради Харківської області</w:t>
            </w:r>
          </w:p>
        </w:tc>
      </w:tr>
      <w:tr w:rsidR="00FF2AAF" w:rsidRPr="0072000A" w:rsidTr="00974C54">
        <w:trPr>
          <w:trHeight w:val="1154"/>
        </w:trPr>
        <w:tc>
          <w:tcPr>
            <w:tcW w:w="2977" w:type="dxa"/>
          </w:tcPr>
          <w:p w:rsidR="00FF2AAF" w:rsidRPr="0072000A" w:rsidRDefault="00FF2AAF" w:rsidP="000F1DEA">
            <w:pPr>
              <w:pStyle w:val="BodyText3"/>
              <w:numPr>
                <w:ilvl w:val="0"/>
                <w:numId w:val="7"/>
              </w:numPr>
              <w:tabs>
                <w:tab w:val="left" w:pos="318"/>
              </w:tabs>
              <w:spacing w:after="0" w:line="280" w:lineRule="exact"/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r w:rsidRPr="0072000A">
              <w:rPr>
                <w:sz w:val="28"/>
                <w:szCs w:val="28"/>
                <w:lang w:val="uk-UA"/>
              </w:rPr>
              <w:t>Юрій</w:t>
            </w:r>
          </w:p>
          <w:p w:rsidR="00FF2AAF" w:rsidRPr="0072000A" w:rsidRDefault="00FF2AAF" w:rsidP="000F1DEA">
            <w:pPr>
              <w:pStyle w:val="BodyText3"/>
              <w:tabs>
                <w:tab w:val="left" w:pos="318"/>
              </w:tabs>
              <w:spacing w:after="0" w:line="280" w:lineRule="exact"/>
              <w:jc w:val="both"/>
              <w:rPr>
                <w:sz w:val="28"/>
                <w:szCs w:val="28"/>
                <w:lang w:val="uk-UA"/>
              </w:rPr>
            </w:pPr>
            <w:r w:rsidRPr="0072000A">
              <w:rPr>
                <w:sz w:val="28"/>
                <w:szCs w:val="28"/>
                <w:lang w:val="uk-UA"/>
              </w:rPr>
              <w:t xml:space="preserve">    СТОСЕНКО </w:t>
            </w:r>
          </w:p>
          <w:p w:rsidR="00FF2AAF" w:rsidRPr="0072000A" w:rsidRDefault="00FF2AAF" w:rsidP="000F1DEA">
            <w:pPr>
              <w:pStyle w:val="BodyText3"/>
              <w:tabs>
                <w:tab w:val="left" w:pos="318"/>
              </w:tabs>
              <w:spacing w:after="0" w:line="280" w:lineRule="exact"/>
              <w:ind w:left="34"/>
              <w:jc w:val="both"/>
              <w:rPr>
                <w:sz w:val="28"/>
                <w:szCs w:val="28"/>
                <w:lang w:val="uk-UA"/>
              </w:rPr>
            </w:pPr>
          </w:p>
          <w:p w:rsidR="00FF2AAF" w:rsidRPr="0072000A" w:rsidRDefault="00FF2AAF" w:rsidP="000F1DEA">
            <w:pPr>
              <w:pStyle w:val="BodyText3"/>
              <w:tabs>
                <w:tab w:val="left" w:pos="318"/>
              </w:tabs>
              <w:spacing w:after="0" w:line="280" w:lineRule="exact"/>
              <w:ind w:left="34"/>
              <w:jc w:val="both"/>
              <w:rPr>
                <w:sz w:val="28"/>
                <w:szCs w:val="28"/>
                <w:lang w:val="uk-UA"/>
              </w:rPr>
            </w:pPr>
          </w:p>
          <w:p w:rsidR="00FF2AAF" w:rsidRPr="0072000A" w:rsidRDefault="00FF2AAF" w:rsidP="000F1DEA">
            <w:pPr>
              <w:pStyle w:val="BodyText3"/>
              <w:tabs>
                <w:tab w:val="left" w:pos="318"/>
              </w:tabs>
              <w:spacing w:after="0" w:line="280" w:lineRule="exact"/>
              <w:ind w:left="34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82" w:type="dxa"/>
          </w:tcPr>
          <w:p w:rsidR="00FF2AAF" w:rsidRPr="0072000A" w:rsidRDefault="00FF2AAF" w:rsidP="000F1DEA">
            <w:pPr>
              <w:pStyle w:val="BodyText3"/>
              <w:tabs>
                <w:tab w:val="left" w:pos="900"/>
              </w:tabs>
              <w:spacing w:after="0" w:line="280" w:lineRule="exact"/>
              <w:rPr>
                <w:sz w:val="28"/>
                <w:szCs w:val="28"/>
                <w:lang w:val="uk-UA"/>
              </w:rPr>
            </w:pPr>
            <w:r w:rsidRPr="0072000A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160" w:type="dxa"/>
          </w:tcPr>
          <w:p w:rsidR="00FF2AAF" w:rsidRPr="0072000A" w:rsidRDefault="00FF2AAF" w:rsidP="000F1DEA">
            <w:pPr>
              <w:spacing w:line="280" w:lineRule="exact"/>
              <w:jc w:val="both"/>
              <w:rPr>
                <w:sz w:val="28"/>
                <w:szCs w:val="28"/>
                <w:lang w:val="uk-UA"/>
              </w:rPr>
            </w:pPr>
            <w:r w:rsidRPr="0072000A">
              <w:rPr>
                <w:spacing w:val="-2"/>
                <w:sz w:val="28"/>
                <w:szCs w:val="28"/>
                <w:lang w:val="uk-UA"/>
              </w:rPr>
              <w:t>начальник відділу господарського  забезпечення</w:t>
            </w:r>
            <w:r w:rsidRPr="0072000A">
              <w:rPr>
                <w:sz w:val="28"/>
                <w:szCs w:val="28"/>
                <w:lang w:val="uk-UA"/>
              </w:rPr>
              <w:t xml:space="preserve"> Управління житлово-комунального господарства та будівництва Лозівської міської ради Харківської області </w:t>
            </w:r>
          </w:p>
        </w:tc>
      </w:tr>
      <w:tr w:rsidR="00FF2AAF" w:rsidRPr="0072000A" w:rsidTr="00974C54">
        <w:trPr>
          <w:trHeight w:val="1154"/>
        </w:trPr>
        <w:tc>
          <w:tcPr>
            <w:tcW w:w="2977" w:type="dxa"/>
          </w:tcPr>
          <w:p w:rsidR="00FF2AAF" w:rsidRPr="0072000A" w:rsidRDefault="00FF2AAF" w:rsidP="000F1DEA">
            <w:pPr>
              <w:pStyle w:val="BodyText3"/>
              <w:tabs>
                <w:tab w:val="left" w:pos="318"/>
              </w:tabs>
              <w:spacing w:after="0" w:line="280" w:lineRule="exact"/>
              <w:ind w:left="34"/>
              <w:jc w:val="both"/>
              <w:rPr>
                <w:sz w:val="28"/>
                <w:szCs w:val="28"/>
                <w:lang w:val="uk-UA"/>
              </w:rPr>
            </w:pPr>
            <w:r w:rsidRPr="0072000A">
              <w:rPr>
                <w:sz w:val="28"/>
                <w:szCs w:val="28"/>
                <w:lang w:val="uk-UA"/>
              </w:rPr>
              <w:t>5. Олексій ГАПОНОВ</w:t>
            </w:r>
          </w:p>
        </w:tc>
        <w:tc>
          <w:tcPr>
            <w:tcW w:w="382" w:type="dxa"/>
          </w:tcPr>
          <w:p w:rsidR="00FF2AAF" w:rsidRPr="0072000A" w:rsidRDefault="00FF2AAF" w:rsidP="000F1DEA">
            <w:pPr>
              <w:pStyle w:val="BodyText3"/>
              <w:tabs>
                <w:tab w:val="left" w:pos="900"/>
              </w:tabs>
              <w:spacing w:after="0" w:line="280" w:lineRule="exact"/>
              <w:rPr>
                <w:sz w:val="28"/>
                <w:szCs w:val="28"/>
                <w:lang w:val="uk-UA"/>
              </w:rPr>
            </w:pPr>
            <w:r w:rsidRPr="0072000A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160" w:type="dxa"/>
          </w:tcPr>
          <w:p w:rsidR="00FF2AAF" w:rsidRPr="0072000A" w:rsidRDefault="00FF2AAF" w:rsidP="000F1DEA">
            <w:pPr>
              <w:spacing w:line="280" w:lineRule="exact"/>
              <w:jc w:val="both"/>
              <w:rPr>
                <w:sz w:val="28"/>
                <w:szCs w:val="28"/>
                <w:lang w:val="uk-UA"/>
              </w:rPr>
            </w:pPr>
            <w:r w:rsidRPr="0072000A">
              <w:rPr>
                <w:sz w:val="28"/>
                <w:szCs w:val="28"/>
                <w:lang w:val="uk-UA"/>
              </w:rPr>
              <w:t>начальник будівельно-технічного відділу Управління житлово-комунального господарства та будівництва Лозівської міської ради Харківської області</w:t>
            </w:r>
          </w:p>
        </w:tc>
      </w:tr>
      <w:tr w:rsidR="00FF2AAF" w:rsidRPr="0072000A" w:rsidTr="00974C54">
        <w:trPr>
          <w:trHeight w:val="235"/>
        </w:trPr>
        <w:tc>
          <w:tcPr>
            <w:tcW w:w="9519" w:type="dxa"/>
            <w:gridSpan w:val="3"/>
          </w:tcPr>
          <w:p w:rsidR="00FF2AAF" w:rsidRPr="0072000A" w:rsidRDefault="00FF2AAF" w:rsidP="000F1DEA">
            <w:pPr>
              <w:spacing w:line="280" w:lineRule="exact"/>
              <w:jc w:val="both"/>
              <w:rPr>
                <w:sz w:val="28"/>
                <w:szCs w:val="28"/>
                <w:lang w:val="uk-UA"/>
              </w:rPr>
            </w:pPr>
            <w:r w:rsidRPr="0072000A">
              <w:rPr>
                <w:b/>
                <w:sz w:val="28"/>
                <w:szCs w:val="28"/>
              </w:rPr>
              <w:t>Члени комісії</w:t>
            </w:r>
            <w:r w:rsidRPr="0072000A">
              <w:rPr>
                <w:b/>
                <w:sz w:val="28"/>
                <w:szCs w:val="28"/>
                <w:lang w:val="uk-UA"/>
              </w:rPr>
              <w:t xml:space="preserve"> зі сторони, яка приймає:</w:t>
            </w:r>
          </w:p>
        </w:tc>
      </w:tr>
      <w:tr w:rsidR="00FF2AAF" w:rsidRPr="005C6D29" w:rsidTr="00C17FFD">
        <w:trPr>
          <w:trHeight w:val="361"/>
        </w:trPr>
        <w:tc>
          <w:tcPr>
            <w:tcW w:w="2977" w:type="dxa"/>
          </w:tcPr>
          <w:p w:rsidR="00FF2AAF" w:rsidRDefault="00FF2AAF" w:rsidP="000F1DEA">
            <w:pPr>
              <w:pStyle w:val="BodyText3"/>
              <w:tabs>
                <w:tab w:val="left" w:pos="176"/>
              </w:tabs>
              <w:spacing w:after="0" w:line="280" w:lineRule="exact"/>
              <w:ind w:left="318" w:hanging="318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6.Володимир</w:t>
            </w:r>
          </w:p>
          <w:p w:rsidR="00FF2AAF" w:rsidRPr="0072000A" w:rsidRDefault="00FF2AAF" w:rsidP="000F1DEA">
            <w:pPr>
              <w:pStyle w:val="BodyText3"/>
              <w:tabs>
                <w:tab w:val="left" w:pos="176"/>
              </w:tabs>
              <w:spacing w:after="0" w:line="280" w:lineRule="exact"/>
              <w:ind w:left="318" w:hanging="318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ШЕВЧЕНКО</w:t>
            </w:r>
          </w:p>
        </w:tc>
        <w:tc>
          <w:tcPr>
            <w:tcW w:w="382" w:type="dxa"/>
          </w:tcPr>
          <w:p w:rsidR="00FF2AAF" w:rsidRPr="0072000A" w:rsidRDefault="00FF2AAF" w:rsidP="000F1DEA">
            <w:pPr>
              <w:pStyle w:val="BodyText3"/>
              <w:tabs>
                <w:tab w:val="left" w:pos="900"/>
              </w:tabs>
              <w:spacing w:after="0" w:line="28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160" w:type="dxa"/>
          </w:tcPr>
          <w:p w:rsidR="00FF2AAF" w:rsidRPr="004178C9" w:rsidRDefault="00FF2AAF" w:rsidP="000F1DEA">
            <w:pPr>
              <w:spacing w:line="28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</w:t>
            </w:r>
            <w:r w:rsidRPr="004178C9">
              <w:rPr>
                <w:sz w:val="28"/>
                <w:szCs w:val="28"/>
                <w:lang w:val="uk-UA"/>
              </w:rPr>
              <w:t>тарший механік гараж</w:t>
            </w:r>
            <w:r>
              <w:rPr>
                <w:sz w:val="28"/>
                <w:szCs w:val="28"/>
                <w:lang w:val="uk-UA"/>
              </w:rPr>
              <w:t>а</w:t>
            </w:r>
            <w:r w:rsidRPr="004178C9">
              <w:rPr>
                <w:sz w:val="28"/>
                <w:szCs w:val="28"/>
                <w:lang w:val="uk-UA"/>
              </w:rPr>
              <w:t xml:space="preserve"> дільниці служби «Автотранспортне господарство»Панютинської промислової дільниці Східного лінійного виробничого управління магістральних газопроводів ТОВ «Оператор ГТС України»</w:t>
            </w:r>
          </w:p>
        </w:tc>
      </w:tr>
      <w:tr w:rsidR="00FF2AAF" w:rsidRPr="005C6D29" w:rsidTr="00C17FFD">
        <w:trPr>
          <w:trHeight w:val="361"/>
        </w:trPr>
        <w:tc>
          <w:tcPr>
            <w:tcW w:w="2977" w:type="dxa"/>
          </w:tcPr>
          <w:p w:rsidR="00FF2AAF" w:rsidRDefault="00FF2AAF" w:rsidP="000F1DEA">
            <w:pPr>
              <w:spacing w:line="28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  <w:r w:rsidRPr="00137E2C">
              <w:rPr>
                <w:sz w:val="28"/>
                <w:szCs w:val="28"/>
                <w:lang w:val="uk-UA"/>
              </w:rPr>
              <w:t xml:space="preserve">. Андрій </w:t>
            </w:r>
          </w:p>
          <w:p w:rsidR="00FF2AAF" w:rsidRPr="00137E2C" w:rsidRDefault="00FF2AAF" w:rsidP="000F1DEA">
            <w:pPr>
              <w:spacing w:line="280" w:lineRule="exact"/>
              <w:rPr>
                <w:sz w:val="28"/>
                <w:szCs w:val="28"/>
                <w:lang w:val="uk-UA"/>
              </w:rPr>
            </w:pPr>
            <w:r w:rsidRPr="00137E2C">
              <w:rPr>
                <w:sz w:val="28"/>
                <w:szCs w:val="28"/>
                <w:lang w:val="uk-UA"/>
              </w:rPr>
              <w:t>КРАСНОБАЄВ</w:t>
            </w:r>
          </w:p>
        </w:tc>
        <w:tc>
          <w:tcPr>
            <w:tcW w:w="382" w:type="dxa"/>
          </w:tcPr>
          <w:p w:rsidR="00FF2AAF" w:rsidRDefault="00FF2AAF" w:rsidP="000F1DEA">
            <w:pPr>
              <w:pStyle w:val="BodyText3"/>
              <w:tabs>
                <w:tab w:val="left" w:pos="900"/>
              </w:tabs>
              <w:spacing w:after="0" w:line="28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160" w:type="dxa"/>
          </w:tcPr>
          <w:p w:rsidR="00FF2AAF" w:rsidRDefault="00FF2AAF" w:rsidP="000F1DEA">
            <w:pPr>
              <w:spacing w:line="28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інженер з технічного нагляду служби організації робіт Харківського промислового майданчика Східного лінійного виробничого управління магістральних газопроводів ТОВ «Оператор ГТС України»</w:t>
            </w:r>
          </w:p>
        </w:tc>
      </w:tr>
      <w:tr w:rsidR="00FF2AAF" w:rsidRPr="006155F6" w:rsidTr="00C17FFD">
        <w:trPr>
          <w:trHeight w:val="361"/>
        </w:trPr>
        <w:tc>
          <w:tcPr>
            <w:tcW w:w="2977" w:type="dxa"/>
          </w:tcPr>
          <w:p w:rsidR="00FF2AAF" w:rsidRDefault="00FF2AAF" w:rsidP="000F1DEA">
            <w:pPr>
              <w:pStyle w:val="BodyText3"/>
              <w:tabs>
                <w:tab w:val="left" w:pos="176"/>
              </w:tabs>
              <w:spacing w:after="0" w:line="280" w:lineRule="exact"/>
              <w:ind w:left="318" w:hanging="318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8. Євген</w:t>
            </w:r>
          </w:p>
          <w:p w:rsidR="00FF2AAF" w:rsidRDefault="00FF2AAF" w:rsidP="000F1DEA">
            <w:pPr>
              <w:pStyle w:val="BodyText3"/>
              <w:tabs>
                <w:tab w:val="left" w:pos="176"/>
              </w:tabs>
              <w:spacing w:after="0" w:line="280" w:lineRule="exact"/>
              <w:ind w:left="318" w:hanging="318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ШНАЙДЕР</w:t>
            </w:r>
          </w:p>
        </w:tc>
        <w:tc>
          <w:tcPr>
            <w:tcW w:w="382" w:type="dxa"/>
          </w:tcPr>
          <w:p w:rsidR="00FF2AAF" w:rsidRDefault="00FF2AAF" w:rsidP="000F1DEA">
            <w:pPr>
              <w:pStyle w:val="BodyText3"/>
              <w:tabs>
                <w:tab w:val="left" w:pos="900"/>
              </w:tabs>
              <w:spacing w:after="0" w:line="28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160" w:type="dxa"/>
          </w:tcPr>
          <w:p w:rsidR="00FF2AAF" w:rsidRDefault="00FF2AAF" w:rsidP="000F1DEA">
            <w:pPr>
              <w:pStyle w:val="BodyText3"/>
              <w:tabs>
                <w:tab w:val="left" w:pos="900"/>
              </w:tabs>
              <w:spacing w:after="0" w:line="28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Панютинської промислової дільниці Східного лінійного виробничого управління магістральних газопроводів ТОВ «Оператор ГТС України»</w:t>
            </w:r>
          </w:p>
        </w:tc>
      </w:tr>
    </w:tbl>
    <w:p w:rsidR="00FF2AAF" w:rsidRPr="007855B1" w:rsidRDefault="00FF2AAF" w:rsidP="000F1DEA">
      <w:pPr>
        <w:suppressAutoHyphens w:val="0"/>
        <w:spacing w:line="280" w:lineRule="exact"/>
        <w:ind w:firstLine="567"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/>
        </w:rPr>
        <w:t xml:space="preserve">23.01.2026 </w:t>
      </w:r>
      <w:r w:rsidRPr="00A74AEC">
        <w:rPr>
          <w:sz w:val="28"/>
          <w:szCs w:val="28"/>
          <w:lang w:val="uk-UA"/>
        </w:rPr>
        <w:t xml:space="preserve">року провела огляд і передачу майна </w:t>
      </w:r>
      <w:r w:rsidRPr="007855B1">
        <w:rPr>
          <w:sz w:val="28"/>
          <w:szCs w:val="28"/>
          <w:lang w:val="uk-UA"/>
        </w:rPr>
        <w:t>(</w:t>
      </w:r>
      <w:r>
        <w:rPr>
          <w:sz w:val="28"/>
          <w:szCs w:val="28"/>
          <w:lang w:val="uk-UA"/>
        </w:rPr>
        <w:t>брус, дошка, гідробар’єр, профнастил</w:t>
      </w:r>
      <w:r w:rsidRPr="007855B1">
        <w:rPr>
          <w:sz w:val="28"/>
          <w:szCs w:val="28"/>
          <w:lang w:val="uk-UA"/>
        </w:rPr>
        <w:t>)</w:t>
      </w:r>
      <w:r w:rsidRPr="00A74AEC">
        <w:rPr>
          <w:sz w:val="28"/>
          <w:szCs w:val="28"/>
          <w:lang w:val="uk-UA"/>
        </w:rPr>
        <w:t>,</w:t>
      </w:r>
      <w:r w:rsidRPr="00A74AEC">
        <w:rPr>
          <w:sz w:val="28"/>
          <w:szCs w:val="28"/>
          <w:lang w:val="uk-UA" w:eastAsia="ru-RU"/>
        </w:rPr>
        <w:t xml:space="preserve">щобезоплатно передається з балансу Управління житлово-комунального господарства та будівництва Лозівської міської ради Харківської області </w:t>
      </w:r>
      <w:r w:rsidRPr="000953F7">
        <w:rPr>
          <w:sz w:val="28"/>
          <w:szCs w:val="28"/>
          <w:lang w:val="uk-UA"/>
        </w:rPr>
        <w:t>Панютинській промисловій дільниці Східного лінійного виробничого управління магістральних газопроводів,</w:t>
      </w:r>
      <w:r>
        <w:rPr>
          <w:sz w:val="28"/>
          <w:szCs w:val="28"/>
          <w:lang w:val="uk-UA"/>
        </w:rPr>
        <w:t xml:space="preserve">як підприємству, віднесеному </w:t>
      </w:r>
      <w:r w:rsidRPr="007855B1">
        <w:rPr>
          <w:sz w:val="28"/>
          <w:szCs w:val="28"/>
          <w:lang w:val="uk-UA"/>
        </w:rPr>
        <w:t>до об’єктів критичної інфраструктури</w:t>
      </w:r>
      <w:r w:rsidRPr="007855B1">
        <w:rPr>
          <w:sz w:val="28"/>
          <w:szCs w:val="28"/>
          <w:lang w:val="uk-UA" w:eastAsia="ru-RU"/>
        </w:rPr>
        <w:t>.</w:t>
      </w:r>
    </w:p>
    <w:p w:rsidR="00FF2AAF" w:rsidRPr="00427DC7" w:rsidRDefault="00FF2AAF" w:rsidP="000F1DEA">
      <w:pPr>
        <w:suppressAutoHyphens w:val="0"/>
        <w:spacing w:line="280" w:lineRule="exact"/>
        <w:jc w:val="both"/>
        <w:rPr>
          <w:color w:val="FF0000"/>
          <w:lang w:val="uk-UA" w:eastAsia="ru-RU"/>
        </w:rPr>
      </w:pPr>
    </w:p>
    <w:p w:rsidR="00FF2AAF" w:rsidRPr="007855B1" w:rsidRDefault="00FF2AAF" w:rsidP="000F1DEA">
      <w:pPr>
        <w:spacing w:line="280" w:lineRule="exact"/>
        <w:ind w:firstLine="567"/>
        <w:jc w:val="center"/>
        <w:rPr>
          <w:b/>
          <w:sz w:val="28"/>
          <w:szCs w:val="28"/>
          <w:lang w:val="uk-UA"/>
        </w:rPr>
      </w:pPr>
      <w:r w:rsidRPr="007855B1">
        <w:rPr>
          <w:b/>
          <w:sz w:val="28"/>
          <w:szCs w:val="28"/>
          <w:lang w:val="uk-UA"/>
        </w:rPr>
        <w:t>І. Комісія встановила:</w:t>
      </w:r>
    </w:p>
    <w:p w:rsidR="00FF2AAF" w:rsidRDefault="00FF2AAF" w:rsidP="000F1DEA">
      <w:pPr>
        <w:tabs>
          <w:tab w:val="left" w:pos="567"/>
          <w:tab w:val="left" w:pos="5245"/>
          <w:tab w:val="left" w:pos="9496"/>
        </w:tabs>
        <w:spacing w:line="280" w:lineRule="exact"/>
        <w:ind w:right="-2"/>
        <w:jc w:val="both"/>
        <w:rPr>
          <w:sz w:val="28"/>
          <w:szCs w:val="28"/>
          <w:lang w:val="uk-UA"/>
        </w:rPr>
      </w:pPr>
      <w:r w:rsidRPr="00427DC7">
        <w:rPr>
          <w:color w:val="FF0000"/>
          <w:sz w:val="28"/>
          <w:szCs w:val="28"/>
          <w:lang w:val="uk-UA"/>
        </w:rPr>
        <w:tab/>
      </w:r>
      <w:r w:rsidRPr="007855B1">
        <w:rPr>
          <w:sz w:val="28"/>
          <w:szCs w:val="28"/>
          <w:lang w:val="uk-UA"/>
        </w:rPr>
        <w:t>1.Передаєтьсямайно згідно з п. 1</w:t>
      </w:r>
      <w:r>
        <w:rPr>
          <w:sz w:val="28"/>
          <w:szCs w:val="28"/>
          <w:lang w:val="uk-UA"/>
        </w:rPr>
        <w:t>додатком 2</w:t>
      </w:r>
      <w:r w:rsidRPr="007855B1">
        <w:rPr>
          <w:sz w:val="28"/>
          <w:szCs w:val="28"/>
          <w:lang w:val="uk-UA" w:eastAsia="ru-RU"/>
        </w:rPr>
        <w:t>рішення</w:t>
      </w:r>
      <w:r w:rsidRPr="007855B1">
        <w:rPr>
          <w:sz w:val="28"/>
          <w:szCs w:val="28"/>
          <w:lang w:val="uk-UA"/>
        </w:rPr>
        <w:t xml:space="preserve">Лозівської міської ради </w:t>
      </w:r>
      <w:bookmarkStart w:id="0" w:name="_GoBack"/>
      <w:bookmarkEnd w:id="0"/>
      <w:r>
        <w:rPr>
          <w:sz w:val="28"/>
          <w:szCs w:val="28"/>
          <w:lang w:val="uk-UA"/>
        </w:rPr>
        <w:t>22.01.2026</w:t>
      </w:r>
      <w:r w:rsidRPr="003703F6">
        <w:rPr>
          <w:sz w:val="28"/>
          <w:szCs w:val="28"/>
          <w:lang w:val="uk-UA"/>
        </w:rPr>
        <w:t xml:space="preserve">№  «Про безоплатну передачу будівельних матеріалів з балансу Управління житлово-комунального господарства та будівництва Лозівської міської ради </w:t>
      </w:r>
      <w:r w:rsidRPr="003703F6">
        <w:rPr>
          <w:rStyle w:val="rvts23"/>
          <w:sz w:val="28"/>
          <w:szCs w:val="28"/>
          <w:lang w:val="uk-UA"/>
        </w:rPr>
        <w:t xml:space="preserve">Харківської області </w:t>
      </w:r>
      <w:r w:rsidRPr="003703F6">
        <w:rPr>
          <w:sz w:val="28"/>
          <w:szCs w:val="28"/>
          <w:lang w:val="uk-UA"/>
        </w:rPr>
        <w:t>Виробничому підрозділу «ПВРЗ» філії «УЗ Вагон-сервіс» АТ «Укрзалізниця» та Панютинській промисловій дільниці Східного ЛВУМГ ТОВ «Оператор ГТС України»</w:t>
      </w:r>
      <w:r w:rsidRPr="007855B1">
        <w:rPr>
          <w:sz w:val="28"/>
          <w:szCs w:val="28"/>
          <w:lang w:val="uk-UA"/>
        </w:rPr>
        <w:t>, а саме:</w:t>
      </w:r>
    </w:p>
    <w:p w:rsidR="00FF2AAF" w:rsidRPr="007855B1" w:rsidRDefault="00FF2AAF" w:rsidP="000F1DEA">
      <w:pPr>
        <w:tabs>
          <w:tab w:val="left" w:pos="567"/>
          <w:tab w:val="left" w:pos="5245"/>
          <w:tab w:val="left" w:pos="9496"/>
        </w:tabs>
        <w:spacing w:line="280" w:lineRule="exact"/>
        <w:ind w:right="-2"/>
        <w:jc w:val="both"/>
        <w:rPr>
          <w:sz w:val="28"/>
          <w:szCs w:val="28"/>
          <w:lang w:val="uk-U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985"/>
        <w:gridCol w:w="1559"/>
        <w:gridCol w:w="1701"/>
        <w:gridCol w:w="709"/>
        <w:gridCol w:w="852"/>
        <w:gridCol w:w="1132"/>
        <w:gridCol w:w="1134"/>
      </w:tblGrid>
      <w:tr w:rsidR="00FF2AAF" w:rsidRPr="007020F6" w:rsidTr="00B82FC3">
        <w:trPr>
          <w:trHeight w:val="510"/>
        </w:trPr>
        <w:tc>
          <w:tcPr>
            <w:tcW w:w="675" w:type="dxa"/>
          </w:tcPr>
          <w:p w:rsidR="00FF2AAF" w:rsidRPr="00B82FC3" w:rsidRDefault="00FF2AAF" w:rsidP="00B82FC3">
            <w:pPr>
              <w:spacing w:line="280" w:lineRule="exact"/>
              <w:jc w:val="center"/>
              <w:rPr>
                <w:b/>
              </w:rPr>
            </w:pPr>
            <w:r w:rsidRPr="00B82FC3">
              <w:rPr>
                <w:b/>
                <w:lang w:val="uk-UA"/>
              </w:rPr>
              <w:t>№</w:t>
            </w:r>
            <w:r w:rsidRPr="00B82FC3">
              <w:rPr>
                <w:b/>
              </w:rPr>
              <w:t xml:space="preserve"> з/п</w:t>
            </w:r>
          </w:p>
        </w:tc>
        <w:tc>
          <w:tcPr>
            <w:tcW w:w="1985" w:type="dxa"/>
            <w:vAlign w:val="center"/>
          </w:tcPr>
          <w:p w:rsidR="00FF2AAF" w:rsidRPr="00B82FC3" w:rsidRDefault="00FF2AAF" w:rsidP="00B82FC3">
            <w:pPr>
              <w:spacing w:line="280" w:lineRule="exact"/>
              <w:jc w:val="center"/>
              <w:rPr>
                <w:b/>
              </w:rPr>
            </w:pPr>
            <w:r w:rsidRPr="00B82FC3">
              <w:rPr>
                <w:b/>
              </w:rPr>
              <w:t>Отримувач</w:t>
            </w:r>
          </w:p>
        </w:tc>
        <w:tc>
          <w:tcPr>
            <w:tcW w:w="1559" w:type="dxa"/>
            <w:vAlign w:val="center"/>
          </w:tcPr>
          <w:p w:rsidR="00FF2AAF" w:rsidRPr="00B82FC3" w:rsidRDefault="00FF2AAF" w:rsidP="00B82FC3">
            <w:pPr>
              <w:spacing w:line="280" w:lineRule="exact"/>
              <w:jc w:val="center"/>
              <w:rPr>
                <w:b/>
              </w:rPr>
            </w:pPr>
            <w:r w:rsidRPr="00B82FC3">
              <w:rPr>
                <w:b/>
              </w:rPr>
              <w:t>Адреса</w:t>
            </w:r>
          </w:p>
        </w:tc>
        <w:tc>
          <w:tcPr>
            <w:tcW w:w="1701" w:type="dxa"/>
            <w:vAlign w:val="center"/>
          </w:tcPr>
          <w:p w:rsidR="00FF2AAF" w:rsidRPr="00B82FC3" w:rsidRDefault="00FF2AAF" w:rsidP="00B82FC3">
            <w:pPr>
              <w:spacing w:line="280" w:lineRule="exact"/>
              <w:ind w:left="-108" w:right="-108" w:firstLine="108"/>
              <w:jc w:val="center"/>
              <w:rPr>
                <w:b/>
              </w:rPr>
            </w:pPr>
            <w:r w:rsidRPr="00B82FC3">
              <w:rPr>
                <w:b/>
              </w:rPr>
              <w:t>Найменування</w:t>
            </w:r>
          </w:p>
        </w:tc>
        <w:tc>
          <w:tcPr>
            <w:tcW w:w="709" w:type="dxa"/>
            <w:vAlign w:val="center"/>
          </w:tcPr>
          <w:p w:rsidR="00FF2AAF" w:rsidRPr="00B82FC3" w:rsidRDefault="00FF2AAF" w:rsidP="00B82FC3">
            <w:pPr>
              <w:spacing w:line="280" w:lineRule="exact"/>
              <w:ind w:left="-108" w:right="-108" w:firstLine="108"/>
              <w:jc w:val="center"/>
              <w:rPr>
                <w:b/>
              </w:rPr>
            </w:pPr>
            <w:r w:rsidRPr="00B82FC3">
              <w:rPr>
                <w:b/>
              </w:rPr>
              <w:t>Од.вим.</w:t>
            </w:r>
          </w:p>
        </w:tc>
        <w:tc>
          <w:tcPr>
            <w:tcW w:w="852" w:type="dxa"/>
            <w:vAlign w:val="center"/>
          </w:tcPr>
          <w:p w:rsidR="00FF2AAF" w:rsidRPr="00B82FC3" w:rsidRDefault="00FF2AAF" w:rsidP="00B82FC3">
            <w:pPr>
              <w:spacing w:line="280" w:lineRule="exact"/>
              <w:ind w:left="-108" w:right="-108" w:firstLine="108"/>
              <w:jc w:val="center"/>
              <w:rPr>
                <w:b/>
              </w:rPr>
            </w:pPr>
            <w:r w:rsidRPr="00B82FC3">
              <w:rPr>
                <w:b/>
              </w:rPr>
              <w:t>Кіль-кість</w:t>
            </w:r>
          </w:p>
        </w:tc>
        <w:tc>
          <w:tcPr>
            <w:tcW w:w="1132" w:type="dxa"/>
            <w:vAlign w:val="center"/>
          </w:tcPr>
          <w:p w:rsidR="00FF2AAF" w:rsidRPr="00B82FC3" w:rsidRDefault="00FF2AAF" w:rsidP="00B82FC3">
            <w:pPr>
              <w:spacing w:line="280" w:lineRule="exact"/>
              <w:ind w:left="-108" w:right="-108" w:hanging="3"/>
              <w:jc w:val="center"/>
              <w:rPr>
                <w:b/>
              </w:rPr>
            </w:pPr>
            <w:r w:rsidRPr="00B82FC3">
              <w:rPr>
                <w:b/>
                <w:lang w:val="uk-UA"/>
              </w:rPr>
              <w:t>Ціна з ПДВ,</w:t>
            </w:r>
            <w:r w:rsidRPr="00B82FC3">
              <w:rPr>
                <w:b/>
              </w:rPr>
              <w:t xml:space="preserve"> грн.</w:t>
            </w:r>
          </w:p>
        </w:tc>
        <w:tc>
          <w:tcPr>
            <w:tcW w:w="1134" w:type="dxa"/>
            <w:vAlign w:val="center"/>
          </w:tcPr>
          <w:p w:rsidR="00FF2AAF" w:rsidRPr="00B82FC3" w:rsidRDefault="00FF2AAF" w:rsidP="00B82FC3">
            <w:pPr>
              <w:spacing w:line="280" w:lineRule="exact"/>
              <w:ind w:left="-108" w:right="-108" w:hanging="1"/>
              <w:rPr>
                <w:b/>
              </w:rPr>
            </w:pPr>
            <w:r w:rsidRPr="00B82FC3">
              <w:rPr>
                <w:b/>
              </w:rPr>
              <w:t>Сума, грн.</w:t>
            </w:r>
          </w:p>
        </w:tc>
      </w:tr>
      <w:tr w:rsidR="00FF2AAF" w:rsidRPr="00E20345" w:rsidTr="00B82FC3">
        <w:trPr>
          <w:trHeight w:val="507"/>
        </w:trPr>
        <w:tc>
          <w:tcPr>
            <w:tcW w:w="675" w:type="dxa"/>
            <w:vMerge w:val="restart"/>
            <w:noWrap/>
          </w:tcPr>
          <w:p w:rsidR="00FF2AAF" w:rsidRPr="00B82FC3" w:rsidRDefault="00FF2AAF" w:rsidP="00B82FC3">
            <w:pPr>
              <w:spacing w:line="280" w:lineRule="exact"/>
              <w:jc w:val="center"/>
              <w:rPr>
                <w:lang w:val="uk-UA"/>
              </w:rPr>
            </w:pPr>
            <w:r w:rsidRPr="00B82FC3">
              <w:rPr>
                <w:lang w:val="uk-UA"/>
              </w:rPr>
              <w:t>1</w:t>
            </w:r>
          </w:p>
        </w:tc>
        <w:tc>
          <w:tcPr>
            <w:tcW w:w="1985" w:type="dxa"/>
            <w:vMerge w:val="restart"/>
          </w:tcPr>
          <w:p w:rsidR="00FF2AAF" w:rsidRPr="00B82FC3" w:rsidRDefault="00FF2AAF" w:rsidP="00B82FC3">
            <w:pPr>
              <w:pStyle w:val="NoSpacing"/>
              <w:spacing w:line="280" w:lineRule="exact"/>
              <w:rPr>
                <w:sz w:val="22"/>
                <w:szCs w:val="22"/>
                <w:lang w:val="uk-UA"/>
              </w:rPr>
            </w:pPr>
            <w:r w:rsidRPr="00B82FC3">
              <w:rPr>
                <w:sz w:val="22"/>
                <w:szCs w:val="22"/>
                <w:lang w:val="uk-UA"/>
              </w:rPr>
              <w:t>Панютинській промисловій дільниці Східного ЛВУМГ ТОВ «Оператор ГТС України»</w:t>
            </w:r>
          </w:p>
          <w:p w:rsidR="00FF2AAF" w:rsidRPr="00B82FC3" w:rsidRDefault="00FF2AAF" w:rsidP="00B82FC3">
            <w:pPr>
              <w:spacing w:line="280" w:lineRule="exact"/>
              <w:rPr>
                <w:lang w:val="uk-UA"/>
              </w:rPr>
            </w:pPr>
          </w:p>
        </w:tc>
        <w:tc>
          <w:tcPr>
            <w:tcW w:w="1559" w:type="dxa"/>
            <w:vMerge w:val="restart"/>
          </w:tcPr>
          <w:p w:rsidR="00FF2AAF" w:rsidRPr="00B82FC3" w:rsidRDefault="00FF2AAF" w:rsidP="00B82FC3">
            <w:pPr>
              <w:spacing w:line="280" w:lineRule="exact"/>
              <w:rPr>
                <w:lang w:val="uk-UA"/>
              </w:rPr>
            </w:pPr>
            <w:r w:rsidRPr="00B82FC3">
              <w:rPr>
                <w:lang w:val="uk-UA"/>
              </w:rPr>
              <w:t>Харківська обл..,              с-ще Лиманівка, вул. Леоніда Каденюка, 40</w:t>
            </w:r>
          </w:p>
        </w:tc>
        <w:tc>
          <w:tcPr>
            <w:tcW w:w="1701" w:type="dxa"/>
          </w:tcPr>
          <w:p w:rsidR="00FF2AAF" w:rsidRPr="00B82FC3" w:rsidRDefault="00FF2AAF" w:rsidP="00B82FC3">
            <w:pPr>
              <w:spacing w:line="280" w:lineRule="exact"/>
              <w:ind w:left="-108" w:right="-108" w:hanging="1"/>
              <w:jc w:val="center"/>
              <w:rPr>
                <w:lang w:val="uk-UA"/>
              </w:rPr>
            </w:pPr>
            <w:r w:rsidRPr="00B82FC3">
              <w:rPr>
                <w:lang w:val="uk-UA"/>
              </w:rPr>
              <w:t>Брус 50*150-6 м</w:t>
            </w:r>
          </w:p>
        </w:tc>
        <w:tc>
          <w:tcPr>
            <w:tcW w:w="709" w:type="dxa"/>
            <w:noWrap/>
          </w:tcPr>
          <w:p w:rsidR="00FF2AAF" w:rsidRPr="00B82FC3" w:rsidRDefault="00FF2AAF" w:rsidP="00B82FC3">
            <w:pPr>
              <w:spacing w:line="280" w:lineRule="exact"/>
              <w:ind w:left="-108" w:right="-108" w:hanging="1"/>
              <w:jc w:val="center"/>
              <w:rPr>
                <w:lang w:val="uk-UA"/>
              </w:rPr>
            </w:pPr>
            <w:r w:rsidRPr="00B82FC3">
              <w:rPr>
                <w:lang w:val="uk-UA"/>
              </w:rPr>
              <w:t>м³</w:t>
            </w:r>
          </w:p>
        </w:tc>
        <w:tc>
          <w:tcPr>
            <w:tcW w:w="852" w:type="dxa"/>
            <w:noWrap/>
          </w:tcPr>
          <w:p w:rsidR="00FF2AAF" w:rsidRPr="00B82FC3" w:rsidRDefault="00FF2AAF" w:rsidP="00B82FC3">
            <w:pPr>
              <w:spacing w:line="280" w:lineRule="exact"/>
              <w:ind w:left="-108" w:right="-108" w:firstLine="140"/>
              <w:jc w:val="center"/>
              <w:rPr>
                <w:lang w:val="uk-UA"/>
              </w:rPr>
            </w:pPr>
            <w:r w:rsidRPr="00B82FC3">
              <w:rPr>
                <w:lang w:val="uk-UA"/>
              </w:rPr>
              <w:t>1,80</w:t>
            </w:r>
          </w:p>
        </w:tc>
        <w:tc>
          <w:tcPr>
            <w:tcW w:w="1132" w:type="dxa"/>
            <w:noWrap/>
          </w:tcPr>
          <w:p w:rsidR="00FF2AAF" w:rsidRPr="00B82FC3" w:rsidRDefault="00FF2AAF" w:rsidP="00B82FC3">
            <w:pPr>
              <w:spacing w:line="280" w:lineRule="exact"/>
              <w:ind w:left="-108" w:right="-108" w:firstLine="108"/>
              <w:jc w:val="center"/>
              <w:rPr>
                <w:lang w:val="uk-UA"/>
              </w:rPr>
            </w:pPr>
            <w:r w:rsidRPr="00B82FC3">
              <w:rPr>
                <w:lang w:val="uk-UA"/>
              </w:rPr>
              <w:t>12900,00</w:t>
            </w:r>
          </w:p>
        </w:tc>
        <w:tc>
          <w:tcPr>
            <w:tcW w:w="1134" w:type="dxa"/>
            <w:noWrap/>
          </w:tcPr>
          <w:p w:rsidR="00FF2AAF" w:rsidRPr="00B82FC3" w:rsidRDefault="00FF2AAF" w:rsidP="00B82FC3">
            <w:pPr>
              <w:spacing w:line="280" w:lineRule="exact"/>
              <w:ind w:left="-108" w:right="-108" w:firstLine="141"/>
              <w:jc w:val="center"/>
              <w:rPr>
                <w:lang w:val="uk-UA"/>
              </w:rPr>
            </w:pPr>
            <w:r w:rsidRPr="00B82FC3">
              <w:rPr>
                <w:lang w:val="uk-UA"/>
              </w:rPr>
              <w:t>23220,00</w:t>
            </w:r>
          </w:p>
        </w:tc>
      </w:tr>
      <w:tr w:rsidR="00FF2AAF" w:rsidRPr="00E20345" w:rsidTr="00B82FC3">
        <w:trPr>
          <w:trHeight w:val="506"/>
        </w:trPr>
        <w:tc>
          <w:tcPr>
            <w:tcW w:w="675" w:type="dxa"/>
            <w:vMerge/>
            <w:noWrap/>
          </w:tcPr>
          <w:p w:rsidR="00FF2AAF" w:rsidRPr="00B82FC3" w:rsidRDefault="00FF2AAF" w:rsidP="00B82FC3">
            <w:pPr>
              <w:spacing w:line="280" w:lineRule="exact"/>
              <w:jc w:val="center"/>
              <w:rPr>
                <w:lang w:val="uk-UA"/>
              </w:rPr>
            </w:pPr>
          </w:p>
        </w:tc>
        <w:tc>
          <w:tcPr>
            <w:tcW w:w="1985" w:type="dxa"/>
            <w:vMerge/>
          </w:tcPr>
          <w:p w:rsidR="00FF2AAF" w:rsidRPr="00B82FC3" w:rsidRDefault="00FF2AAF" w:rsidP="00B82FC3">
            <w:pPr>
              <w:pStyle w:val="NoSpacing"/>
              <w:spacing w:line="280" w:lineRule="exact"/>
              <w:rPr>
                <w:lang w:val="uk-UA"/>
              </w:rPr>
            </w:pPr>
          </w:p>
        </w:tc>
        <w:tc>
          <w:tcPr>
            <w:tcW w:w="1559" w:type="dxa"/>
            <w:vMerge/>
          </w:tcPr>
          <w:p w:rsidR="00FF2AAF" w:rsidRPr="00B82FC3" w:rsidRDefault="00FF2AAF" w:rsidP="00B82FC3">
            <w:pPr>
              <w:spacing w:line="280" w:lineRule="exact"/>
              <w:rPr>
                <w:lang w:val="uk-UA"/>
              </w:rPr>
            </w:pPr>
          </w:p>
        </w:tc>
        <w:tc>
          <w:tcPr>
            <w:tcW w:w="1701" w:type="dxa"/>
          </w:tcPr>
          <w:p w:rsidR="00FF2AAF" w:rsidRPr="00B82FC3" w:rsidRDefault="00FF2AAF" w:rsidP="00B82FC3">
            <w:pPr>
              <w:spacing w:line="280" w:lineRule="exact"/>
              <w:ind w:left="-108" w:right="-108" w:hanging="1"/>
              <w:rPr>
                <w:lang w:val="uk-UA"/>
              </w:rPr>
            </w:pPr>
            <w:r w:rsidRPr="00B82FC3">
              <w:rPr>
                <w:lang w:val="uk-UA"/>
              </w:rPr>
              <w:t>Дошка н/о - 6м</w:t>
            </w:r>
          </w:p>
        </w:tc>
        <w:tc>
          <w:tcPr>
            <w:tcW w:w="709" w:type="dxa"/>
            <w:noWrap/>
          </w:tcPr>
          <w:p w:rsidR="00FF2AAF" w:rsidRPr="00B82FC3" w:rsidRDefault="00FF2AAF" w:rsidP="00B82FC3">
            <w:pPr>
              <w:spacing w:line="280" w:lineRule="exact"/>
              <w:ind w:left="-108" w:right="-108" w:hanging="1"/>
              <w:jc w:val="center"/>
              <w:rPr>
                <w:lang w:val="uk-UA"/>
              </w:rPr>
            </w:pPr>
            <w:r w:rsidRPr="00B82FC3">
              <w:rPr>
                <w:lang w:val="uk-UA"/>
              </w:rPr>
              <w:t>м³</w:t>
            </w:r>
          </w:p>
        </w:tc>
        <w:tc>
          <w:tcPr>
            <w:tcW w:w="852" w:type="dxa"/>
            <w:noWrap/>
          </w:tcPr>
          <w:p w:rsidR="00FF2AAF" w:rsidRPr="00B82FC3" w:rsidRDefault="00FF2AAF" w:rsidP="00B82FC3">
            <w:pPr>
              <w:spacing w:line="280" w:lineRule="exact"/>
              <w:ind w:left="-108" w:right="-108" w:firstLine="140"/>
              <w:jc w:val="center"/>
              <w:rPr>
                <w:lang w:val="uk-UA"/>
              </w:rPr>
            </w:pPr>
            <w:r w:rsidRPr="00B82FC3">
              <w:rPr>
                <w:lang w:val="uk-UA"/>
              </w:rPr>
              <w:t>1,2</w:t>
            </w:r>
          </w:p>
        </w:tc>
        <w:tc>
          <w:tcPr>
            <w:tcW w:w="1132" w:type="dxa"/>
            <w:noWrap/>
          </w:tcPr>
          <w:p w:rsidR="00FF2AAF" w:rsidRPr="00B82FC3" w:rsidRDefault="00FF2AAF" w:rsidP="00B82FC3">
            <w:pPr>
              <w:spacing w:line="280" w:lineRule="exact"/>
              <w:ind w:left="-108" w:right="-108" w:firstLine="108"/>
              <w:jc w:val="center"/>
              <w:rPr>
                <w:lang w:val="uk-UA"/>
              </w:rPr>
            </w:pPr>
            <w:r w:rsidRPr="00B82FC3">
              <w:rPr>
                <w:lang w:val="uk-UA"/>
              </w:rPr>
              <w:t>9150,00</w:t>
            </w:r>
          </w:p>
        </w:tc>
        <w:tc>
          <w:tcPr>
            <w:tcW w:w="1134" w:type="dxa"/>
            <w:noWrap/>
          </w:tcPr>
          <w:p w:rsidR="00FF2AAF" w:rsidRPr="00B82FC3" w:rsidRDefault="00FF2AAF" w:rsidP="00B82FC3">
            <w:pPr>
              <w:spacing w:line="280" w:lineRule="exact"/>
              <w:ind w:left="-108" w:right="-108" w:firstLine="141"/>
              <w:jc w:val="center"/>
              <w:rPr>
                <w:lang w:val="uk-UA"/>
              </w:rPr>
            </w:pPr>
            <w:r w:rsidRPr="00B82FC3">
              <w:rPr>
                <w:lang w:val="uk-UA"/>
              </w:rPr>
              <w:t>10980,00</w:t>
            </w:r>
          </w:p>
        </w:tc>
      </w:tr>
      <w:tr w:rsidR="00FF2AAF" w:rsidRPr="00E20345" w:rsidTr="00B82FC3">
        <w:trPr>
          <w:trHeight w:val="506"/>
        </w:trPr>
        <w:tc>
          <w:tcPr>
            <w:tcW w:w="675" w:type="dxa"/>
            <w:vMerge/>
            <w:noWrap/>
          </w:tcPr>
          <w:p w:rsidR="00FF2AAF" w:rsidRPr="00B82FC3" w:rsidRDefault="00FF2AAF" w:rsidP="00B82FC3">
            <w:pPr>
              <w:spacing w:line="280" w:lineRule="exact"/>
              <w:jc w:val="center"/>
              <w:rPr>
                <w:lang w:val="uk-UA"/>
              </w:rPr>
            </w:pPr>
          </w:p>
        </w:tc>
        <w:tc>
          <w:tcPr>
            <w:tcW w:w="1985" w:type="dxa"/>
            <w:vMerge/>
          </w:tcPr>
          <w:p w:rsidR="00FF2AAF" w:rsidRPr="00B82FC3" w:rsidRDefault="00FF2AAF" w:rsidP="00B82FC3">
            <w:pPr>
              <w:pStyle w:val="NoSpacing"/>
              <w:spacing w:line="280" w:lineRule="exact"/>
              <w:rPr>
                <w:lang w:val="uk-UA"/>
              </w:rPr>
            </w:pPr>
          </w:p>
        </w:tc>
        <w:tc>
          <w:tcPr>
            <w:tcW w:w="1559" w:type="dxa"/>
            <w:vMerge/>
          </w:tcPr>
          <w:p w:rsidR="00FF2AAF" w:rsidRPr="00B82FC3" w:rsidRDefault="00FF2AAF" w:rsidP="00B82FC3">
            <w:pPr>
              <w:spacing w:line="280" w:lineRule="exact"/>
              <w:rPr>
                <w:lang w:val="uk-UA"/>
              </w:rPr>
            </w:pPr>
          </w:p>
        </w:tc>
        <w:tc>
          <w:tcPr>
            <w:tcW w:w="1701" w:type="dxa"/>
          </w:tcPr>
          <w:p w:rsidR="00FF2AAF" w:rsidRPr="00B82FC3" w:rsidRDefault="00FF2AAF" w:rsidP="00B82FC3">
            <w:pPr>
              <w:spacing w:line="280" w:lineRule="exact"/>
              <w:ind w:left="-108" w:right="-108" w:hanging="1"/>
              <w:rPr>
                <w:lang w:val="uk-UA"/>
              </w:rPr>
            </w:pPr>
            <w:r w:rsidRPr="00B82FC3">
              <w:rPr>
                <w:lang w:val="uk-UA"/>
              </w:rPr>
              <w:t>гідробар'єр армований</w:t>
            </w:r>
          </w:p>
        </w:tc>
        <w:tc>
          <w:tcPr>
            <w:tcW w:w="709" w:type="dxa"/>
            <w:noWrap/>
          </w:tcPr>
          <w:p w:rsidR="00FF2AAF" w:rsidRPr="00B82FC3" w:rsidRDefault="00FF2AAF" w:rsidP="00B82FC3">
            <w:pPr>
              <w:spacing w:line="280" w:lineRule="exact"/>
              <w:ind w:left="-108" w:right="-108" w:hanging="1"/>
              <w:jc w:val="center"/>
              <w:rPr>
                <w:lang w:val="uk-UA"/>
              </w:rPr>
            </w:pPr>
            <w:r w:rsidRPr="00B82FC3">
              <w:rPr>
                <w:lang w:val="uk-UA"/>
              </w:rPr>
              <w:t>м²</w:t>
            </w:r>
          </w:p>
        </w:tc>
        <w:tc>
          <w:tcPr>
            <w:tcW w:w="852" w:type="dxa"/>
            <w:noWrap/>
          </w:tcPr>
          <w:p w:rsidR="00FF2AAF" w:rsidRPr="00B82FC3" w:rsidRDefault="00FF2AAF" w:rsidP="00B82FC3">
            <w:pPr>
              <w:spacing w:line="280" w:lineRule="exact"/>
              <w:ind w:left="-108" w:right="-108" w:firstLine="140"/>
              <w:jc w:val="center"/>
              <w:rPr>
                <w:lang w:val="uk-UA"/>
              </w:rPr>
            </w:pPr>
            <w:r w:rsidRPr="00B82FC3">
              <w:rPr>
                <w:lang w:val="uk-UA"/>
              </w:rPr>
              <w:t>250,0</w:t>
            </w:r>
          </w:p>
        </w:tc>
        <w:tc>
          <w:tcPr>
            <w:tcW w:w="1132" w:type="dxa"/>
            <w:noWrap/>
          </w:tcPr>
          <w:p w:rsidR="00FF2AAF" w:rsidRPr="00B82FC3" w:rsidRDefault="00FF2AAF" w:rsidP="00B82FC3">
            <w:pPr>
              <w:spacing w:line="280" w:lineRule="exact"/>
              <w:ind w:left="-108" w:right="-108" w:firstLine="108"/>
              <w:jc w:val="center"/>
              <w:rPr>
                <w:lang w:val="uk-UA"/>
              </w:rPr>
            </w:pPr>
            <w:r w:rsidRPr="00B82FC3">
              <w:rPr>
                <w:lang w:val="uk-UA"/>
              </w:rPr>
              <w:t>16,70</w:t>
            </w:r>
          </w:p>
        </w:tc>
        <w:tc>
          <w:tcPr>
            <w:tcW w:w="1134" w:type="dxa"/>
            <w:noWrap/>
          </w:tcPr>
          <w:p w:rsidR="00FF2AAF" w:rsidRPr="00B82FC3" w:rsidRDefault="00FF2AAF" w:rsidP="00B82FC3">
            <w:pPr>
              <w:spacing w:line="280" w:lineRule="exact"/>
              <w:ind w:left="-108" w:right="-108" w:firstLine="141"/>
              <w:jc w:val="center"/>
              <w:rPr>
                <w:lang w:val="uk-UA"/>
              </w:rPr>
            </w:pPr>
            <w:r w:rsidRPr="00B82FC3">
              <w:rPr>
                <w:lang w:val="uk-UA"/>
              </w:rPr>
              <w:t>4175,00</w:t>
            </w:r>
          </w:p>
        </w:tc>
      </w:tr>
      <w:tr w:rsidR="00FF2AAF" w:rsidRPr="00E20345" w:rsidTr="00B82FC3">
        <w:trPr>
          <w:trHeight w:val="506"/>
        </w:trPr>
        <w:tc>
          <w:tcPr>
            <w:tcW w:w="675" w:type="dxa"/>
            <w:vMerge/>
            <w:noWrap/>
          </w:tcPr>
          <w:p w:rsidR="00FF2AAF" w:rsidRPr="00B82FC3" w:rsidRDefault="00FF2AAF" w:rsidP="00B82FC3">
            <w:pPr>
              <w:spacing w:line="280" w:lineRule="exact"/>
              <w:jc w:val="center"/>
              <w:rPr>
                <w:lang w:val="uk-UA"/>
              </w:rPr>
            </w:pPr>
          </w:p>
        </w:tc>
        <w:tc>
          <w:tcPr>
            <w:tcW w:w="1985" w:type="dxa"/>
            <w:vMerge/>
          </w:tcPr>
          <w:p w:rsidR="00FF2AAF" w:rsidRPr="00B82FC3" w:rsidRDefault="00FF2AAF" w:rsidP="00B82FC3">
            <w:pPr>
              <w:pStyle w:val="NoSpacing"/>
              <w:spacing w:line="280" w:lineRule="exact"/>
              <w:rPr>
                <w:lang w:val="uk-UA"/>
              </w:rPr>
            </w:pPr>
          </w:p>
        </w:tc>
        <w:tc>
          <w:tcPr>
            <w:tcW w:w="1559" w:type="dxa"/>
            <w:vMerge/>
          </w:tcPr>
          <w:p w:rsidR="00FF2AAF" w:rsidRPr="00B82FC3" w:rsidRDefault="00FF2AAF" w:rsidP="00B82FC3">
            <w:pPr>
              <w:spacing w:line="280" w:lineRule="exact"/>
              <w:rPr>
                <w:lang w:val="uk-UA"/>
              </w:rPr>
            </w:pPr>
          </w:p>
        </w:tc>
        <w:tc>
          <w:tcPr>
            <w:tcW w:w="1701" w:type="dxa"/>
          </w:tcPr>
          <w:p w:rsidR="00FF2AAF" w:rsidRPr="00B82FC3" w:rsidRDefault="00FF2AAF" w:rsidP="00B82FC3">
            <w:pPr>
              <w:spacing w:line="280" w:lineRule="exact"/>
              <w:ind w:left="-108" w:right="-108" w:hanging="1"/>
              <w:rPr>
                <w:lang w:val="uk-UA"/>
              </w:rPr>
            </w:pPr>
            <w:r w:rsidRPr="00B82FC3">
              <w:rPr>
                <w:lang w:val="uk-UA"/>
              </w:rPr>
              <w:t>профнастил</w:t>
            </w:r>
          </w:p>
        </w:tc>
        <w:tc>
          <w:tcPr>
            <w:tcW w:w="709" w:type="dxa"/>
            <w:noWrap/>
          </w:tcPr>
          <w:p w:rsidR="00FF2AAF" w:rsidRPr="00B82FC3" w:rsidRDefault="00FF2AAF" w:rsidP="00B82FC3">
            <w:pPr>
              <w:spacing w:line="280" w:lineRule="exact"/>
              <w:ind w:left="-108" w:right="-108" w:hanging="1"/>
              <w:jc w:val="center"/>
              <w:rPr>
                <w:lang w:val="uk-UA"/>
              </w:rPr>
            </w:pPr>
            <w:r w:rsidRPr="00B82FC3">
              <w:rPr>
                <w:lang w:val="uk-UA"/>
              </w:rPr>
              <w:t>м²</w:t>
            </w:r>
          </w:p>
        </w:tc>
        <w:tc>
          <w:tcPr>
            <w:tcW w:w="852" w:type="dxa"/>
            <w:noWrap/>
          </w:tcPr>
          <w:p w:rsidR="00FF2AAF" w:rsidRPr="00B82FC3" w:rsidRDefault="00FF2AAF" w:rsidP="00B82FC3">
            <w:pPr>
              <w:spacing w:line="280" w:lineRule="exact"/>
              <w:ind w:left="-108" w:right="-108" w:firstLine="140"/>
              <w:jc w:val="center"/>
              <w:rPr>
                <w:lang w:val="uk-UA"/>
              </w:rPr>
            </w:pPr>
            <w:r w:rsidRPr="00B82FC3">
              <w:rPr>
                <w:lang w:val="uk-UA"/>
              </w:rPr>
              <w:t>101,76</w:t>
            </w:r>
          </w:p>
        </w:tc>
        <w:tc>
          <w:tcPr>
            <w:tcW w:w="1132" w:type="dxa"/>
            <w:noWrap/>
          </w:tcPr>
          <w:p w:rsidR="00FF2AAF" w:rsidRPr="00B82FC3" w:rsidRDefault="00FF2AAF" w:rsidP="00B82FC3">
            <w:pPr>
              <w:spacing w:line="280" w:lineRule="exact"/>
              <w:ind w:left="-108" w:right="-108" w:firstLine="108"/>
              <w:jc w:val="center"/>
              <w:rPr>
                <w:lang w:val="uk-UA"/>
              </w:rPr>
            </w:pPr>
            <w:r w:rsidRPr="00B82FC3">
              <w:rPr>
                <w:lang w:val="uk-UA"/>
              </w:rPr>
              <w:t>246,10</w:t>
            </w:r>
          </w:p>
        </w:tc>
        <w:tc>
          <w:tcPr>
            <w:tcW w:w="1134" w:type="dxa"/>
            <w:noWrap/>
          </w:tcPr>
          <w:p w:rsidR="00FF2AAF" w:rsidRPr="00B82FC3" w:rsidRDefault="00FF2AAF" w:rsidP="00B82FC3">
            <w:pPr>
              <w:spacing w:line="280" w:lineRule="exact"/>
              <w:ind w:left="-108" w:right="-108" w:firstLine="141"/>
              <w:jc w:val="center"/>
              <w:rPr>
                <w:lang w:val="uk-UA"/>
              </w:rPr>
            </w:pPr>
            <w:r w:rsidRPr="00B82FC3">
              <w:rPr>
                <w:lang w:val="uk-UA"/>
              </w:rPr>
              <w:t>25042,73</w:t>
            </w:r>
          </w:p>
        </w:tc>
      </w:tr>
      <w:tr w:rsidR="00FF2AAF" w:rsidRPr="00E20345" w:rsidTr="00B82FC3">
        <w:trPr>
          <w:trHeight w:val="465"/>
        </w:trPr>
        <w:tc>
          <w:tcPr>
            <w:tcW w:w="8613" w:type="dxa"/>
            <w:gridSpan w:val="7"/>
            <w:noWrap/>
          </w:tcPr>
          <w:p w:rsidR="00FF2AAF" w:rsidRPr="00B82FC3" w:rsidRDefault="00FF2AAF" w:rsidP="00B82FC3">
            <w:pPr>
              <w:spacing w:line="280" w:lineRule="exact"/>
              <w:ind w:left="-108" w:right="-108"/>
              <w:rPr>
                <w:b/>
                <w:lang w:val="uk-UA"/>
              </w:rPr>
            </w:pPr>
            <w:r w:rsidRPr="00B82FC3">
              <w:rPr>
                <w:b/>
                <w:lang w:val="uk-UA"/>
              </w:rPr>
              <w:t>ВСЬОГО</w:t>
            </w:r>
          </w:p>
        </w:tc>
        <w:tc>
          <w:tcPr>
            <w:tcW w:w="1134" w:type="dxa"/>
            <w:noWrap/>
          </w:tcPr>
          <w:p w:rsidR="00FF2AAF" w:rsidRPr="00B82FC3" w:rsidRDefault="00FF2AAF" w:rsidP="00B82FC3">
            <w:pPr>
              <w:spacing w:line="280" w:lineRule="exact"/>
              <w:ind w:left="-108" w:right="-108" w:firstLine="108"/>
              <w:jc w:val="center"/>
              <w:rPr>
                <w:b/>
                <w:lang w:val="uk-UA"/>
              </w:rPr>
            </w:pPr>
            <w:r w:rsidRPr="00B82FC3">
              <w:rPr>
                <w:b/>
                <w:lang w:val="uk-UA"/>
              </w:rPr>
              <w:t>63417,73</w:t>
            </w:r>
          </w:p>
        </w:tc>
      </w:tr>
    </w:tbl>
    <w:p w:rsidR="00FF2AAF" w:rsidRPr="00FD2923" w:rsidRDefault="00FF2AAF" w:rsidP="000F1DEA">
      <w:pPr>
        <w:spacing w:line="280" w:lineRule="exact"/>
        <w:ind w:firstLine="567"/>
        <w:jc w:val="center"/>
        <w:rPr>
          <w:b/>
          <w:sz w:val="28"/>
          <w:szCs w:val="28"/>
          <w:lang w:val="uk-UA"/>
        </w:rPr>
      </w:pPr>
      <w:r w:rsidRPr="00FD2923">
        <w:rPr>
          <w:b/>
          <w:noProof/>
          <w:sz w:val="28"/>
          <w:szCs w:val="28"/>
          <w:lang w:val="uk-UA"/>
        </w:rPr>
        <w:t xml:space="preserve">ІІ. </w:t>
      </w:r>
      <w:r w:rsidRPr="00FD2923">
        <w:rPr>
          <w:b/>
          <w:sz w:val="28"/>
          <w:szCs w:val="28"/>
          <w:lang w:val="uk-UA"/>
        </w:rPr>
        <w:t>Результати огляду:</w:t>
      </w:r>
    </w:p>
    <w:p w:rsidR="00FF2AAF" w:rsidRPr="00FD2923" w:rsidRDefault="00FF2AAF" w:rsidP="000F1DEA">
      <w:pPr>
        <w:spacing w:line="280" w:lineRule="exact"/>
        <w:jc w:val="both"/>
        <w:rPr>
          <w:sz w:val="28"/>
          <w:szCs w:val="28"/>
          <w:lang w:val="uk-UA"/>
        </w:rPr>
      </w:pPr>
      <w:r w:rsidRPr="00FD2923">
        <w:rPr>
          <w:sz w:val="28"/>
          <w:szCs w:val="28"/>
          <w:lang w:val="uk-UA"/>
        </w:rPr>
        <w:t>комісія встановила, що майно у задовільному стані.</w:t>
      </w:r>
    </w:p>
    <w:p w:rsidR="00FF2AAF" w:rsidRPr="00427DC7" w:rsidRDefault="00FF2AAF" w:rsidP="000F1DEA">
      <w:pPr>
        <w:spacing w:line="280" w:lineRule="exact"/>
        <w:jc w:val="both"/>
        <w:rPr>
          <w:color w:val="FF0000"/>
          <w:sz w:val="28"/>
          <w:szCs w:val="28"/>
          <w:lang w:val="uk-UA"/>
        </w:rPr>
      </w:pPr>
    </w:p>
    <w:p w:rsidR="00FF2AAF" w:rsidRPr="0049764F" w:rsidRDefault="00FF2AAF" w:rsidP="000F1DEA">
      <w:pPr>
        <w:spacing w:line="280" w:lineRule="exact"/>
        <w:ind w:firstLine="567"/>
        <w:jc w:val="center"/>
        <w:rPr>
          <w:b/>
          <w:sz w:val="28"/>
          <w:szCs w:val="28"/>
          <w:lang w:val="uk-UA"/>
        </w:rPr>
      </w:pPr>
      <w:r w:rsidRPr="0049764F">
        <w:rPr>
          <w:b/>
          <w:sz w:val="28"/>
          <w:szCs w:val="28"/>
          <w:lang w:val="uk-UA"/>
        </w:rPr>
        <w:t>ІІІ.Пропозиції комісії:</w:t>
      </w:r>
    </w:p>
    <w:p w:rsidR="00FF2AAF" w:rsidRPr="0049764F" w:rsidRDefault="00FF2AAF" w:rsidP="000F1DEA">
      <w:pPr>
        <w:spacing w:line="280" w:lineRule="exact"/>
        <w:ind w:firstLine="567"/>
        <w:jc w:val="both"/>
        <w:rPr>
          <w:b/>
          <w:sz w:val="28"/>
          <w:szCs w:val="28"/>
          <w:lang w:val="uk-UA"/>
        </w:rPr>
      </w:pPr>
      <w:r w:rsidRPr="0049764F">
        <w:rPr>
          <w:sz w:val="28"/>
          <w:szCs w:val="28"/>
          <w:lang w:val="uk-UA"/>
        </w:rPr>
        <w:t>1. П</w:t>
      </w:r>
      <w:r w:rsidRPr="0049764F">
        <w:rPr>
          <w:bCs/>
          <w:sz w:val="28"/>
          <w:szCs w:val="28"/>
          <w:lang w:val="uk-UA"/>
        </w:rPr>
        <w:t xml:space="preserve">ередати безоплатно </w:t>
      </w:r>
      <w:r w:rsidRPr="0049764F">
        <w:rPr>
          <w:sz w:val="28"/>
          <w:szCs w:val="28"/>
          <w:lang w:val="uk-UA"/>
        </w:rPr>
        <w:t>майнозгідно зрішеннямЛозівської міської ради</w:t>
      </w:r>
      <w:r>
        <w:rPr>
          <w:sz w:val="28"/>
          <w:szCs w:val="28"/>
          <w:lang w:val="uk-UA"/>
        </w:rPr>
        <w:t>22.01.2026</w:t>
      </w:r>
      <w:r w:rsidRPr="003703F6">
        <w:rPr>
          <w:sz w:val="28"/>
          <w:szCs w:val="28"/>
          <w:lang w:val="uk-UA"/>
        </w:rPr>
        <w:t xml:space="preserve">№  «Про безоплатну передачу будівельних матеріалів з балансу Управління житлово-комунального господарства та будівництва Лозівської міської ради </w:t>
      </w:r>
      <w:r w:rsidRPr="003703F6">
        <w:rPr>
          <w:rStyle w:val="rvts23"/>
          <w:sz w:val="28"/>
          <w:szCs w:val="28"/>
          <w:lang w:val="uk-UA"/>
        </w:rPr>
        <w:t xml:space="preserve">Харківської області </w:t>
      </w:r>
      <w:r w:rsidRPr="003703F6">
        <w:rPr>
          <w:sz w:val="28"/>
          <w:szCs w:val="28"/>
          <w:lang w:val="uk-UA"/>
        </w:rPr>
        <w:t>Виробничому підрозділу «ПВРЗ» філії «УЗ Вагон-сервіс» АТ «Укрзалізниця» та Панютинській промисловій дільниці Східного ЛВУМГ ТОВ «Оператор ГТС України»</w:t>
      </w:r>
      <w:r w:rsidRPr="0049764F">
        <w:rPr>
          <w:sz w:val="28"/>
          <w:szCs w:val="28"/>
          <w:lang w:val="uk-UA"/>
        </w:rPr>
        <w:t>.</w:t>
      </w:r>
    </w:p>
    <w:p w:rsidR="00FF2AAF" w:rsidRPr="000953F7" w:rsidRDefault="00FF2AAF" w:rsidP="000F1DEA">
      <w:pPr>
        <w:spacing w:line="280" w:lineRule="exact"/>
        <w:ind w:firstLine="567"/>
        <w:jc w:val="both"/>
        <w:rPr>
          <w:sz w:val="28"/>
          <w:szCs w:val="28"/>
          <w:lang w:val="uk-UA"/>
        </w:rPr>
      </w:pPr>
      <w:r w:rsidRPr="000953F7">
        <w:rPr>
          <w:sz w:val="28"/>
          <w:szCs w:val="28"/>
          <w:lang w:val="uk-UA"/>
        </w:rPr>
        <w:t>2. Акт приймання-передачі майна після його оформлення і підписання членами комісії подати на затвердження виконавчому комітету міської ради.</w:t>
      </w:r>
    </w:p>
    <w:p w:rsidR="00FF2AAF" w:rsidRPr="000953F7" w:rsidRDefault="00FF2AAF" w:rsidP="000F1DEA">
      <w:pPr>
        <w:pStyle w:val="NormalWeb"/>
        <w:spacing w:before="0" w:beforeAutospacing="0" w:after="0" w:afterAutospacing="0" w:line="280" w:lineRule="exact"/>
        <w:ind w:right="6" w:firstLine="567"/>
        <w:jc w:val="both"/>
        <w:rPr>
          <w:spacing w:val="-4"/>
          <w:sz w:val="28"/>
          <w:szCs w:val="28"/>
          <w:lang w:val="uk-UA"/>
        </w:rPr>
      </w:pPr>
      <w:r w:rsidRPr="000953F7">
        <w:rPr>
          <w:spacing w:val="-4"/>
          <w:sz w:val="28"/>
          <w:szCs w:val="28"/>
          <w:lang w:val="uk-UA"/>
        </w:rPr>
        <w:t>3. Після затвердження акта приймання-передачі:</w:t>
      </w:r>
    </w:p>
    <w:p w:rsidR="00FF2AAF" w:rsidRPr="000953F7" w:rsidRDefault="00FF2AAF" w:rsidP="000F1DEA">
      <w:pPr>
        <w:spacing w:line="280" w:lineRule="exact"/>
        <w:ind w:firstLine="284"/>
        <w:jc w:val="both"/>
        <w:rPr>
          <w:spacing w:val="-4"/>
          <w:sz w:val="28"/>
          <w:szCs w:val="28"/>
          <w:lang w:val="uk-UA" w:eastAsia="ru-RU"/>
        </w:rPr>
      </w:pPr>
      <w:r w:rsidRPr="000953F7">
        <w:rPr>
          <w:spacing w:val="-4"/>
          <w:sz w:val="28"/>
          <w:szCs w:val="28"/>
          <w:lang w:val="uk-UA"/>
        </w:rPr>
        <w:t xml:space="preserve">3.1. </w:t>
      </w:r>
      <w:r w:rsidRPr="000953F7">
        <w:rPr>
          <w:spacing w:val="-4"/>
          <w:sz w:val="28"/>
          <w:szCs w:val="28"/>
          <w:lang w:val="uk-UA" w:eastAsia="ru-RU"/>
        </w:rPr>
        <w:t>Управлінню житлово-комунального господарства та будівництва</w:t>
      </w:r>
      <w:r w:rsidRPr="000953F7">
        <w:rPr>
          <w:bCs/>
          <w:spacing w:val="-4"/>
          <w:sz w:val="28"/>
          <w:szCs w:val="28"/>
          <w:lang w:val="uk-UA" w:eastAsia="ru-RU"/>
        </w:rPr>
        <w:t xml:space="preserve"> Лозівської міської ради Харківської області  зняти майно  з балансу </w:t>
      </w:r>
      <w:r w:rsidRPr="000953F7">
        <w:rPr>
          <w:spacing w:val="-4"/>
          <w:sz w:val="28"/>
          <w:szCs w:val="28"/>
          <w:lang w:val="uk-UA" w:eastAsia="ru-RU"/>
        </w:rPr>
        <w:t>з внесенням відповідних змін до бухгалтерського обліку;</w:t>
      </w:r>
    </w:p>
    <w:p w:rsidR="00FF2AAF" w:rsidRPr="000953F7" w:rsidRDefault="00FF2AAF" w:rsidP="000F1DEA">
      <w:pPr>
        <w:suppressAutoHyphens w:val="0"/>
        <w:spacing w:line="280" w:lineRule="exact"/>
        <w:ind w:firstLine="284"/>
        <w:jc w:val="both"/>
        <w:rPr>
          <w:spacing w:val="-4"/>
          <w:sz w:val="28"/>
          <w:szCs w:val="28"/>
          <w:lang w:val="uk-UA" w:eastAsia="ru-RU"/>
        </w:rPr>
      </w:pPr>
      <w:r w:rsidRPr="000953F7">
        <w:rPr>
          <w:bCs/>
          <w:spacing w:val="-4"/>
          <w:sz w:val="28"/>
          <w:szCs w:val="28"/>
          <w:lang w:val="uk-UA" w:eastAsia="ru-RU"/>
        </w:rPr>
        <w:t xml:space="preserve">3.2. </w:t>
      </w:r>
      <w:r w:rsidRPr="000953F7">
        <w:rPr>
          <w:sz w:val="28"/>
          <w:szCs w:val="28"/>
          <w:lang w:val="uk-UA"/>
        </w:rPr>
        <w:t xml:space="preserve">Панютинській промисловій дільниці Східного лінійного виробничого управління магістральних газопроводів, </w:t>
      </w:r>
      <w:r>
        <w:rPr>
          <w:spacing w:val="-4"/>
          <w:sz w:val="28"/>
          <w:szCs w:val="28"/>
          <w:lang w:val="uk-UA" w:eastAsia="ru-RU"/>
        </w:rPr>
        <w:t>прийняти</w:t>
      </w:r>
      <w:r w:rsidRPr="000953F7">
        <w:rPr>
          <w:spacing w:val="-4"/>
          <w:sz w:val="28"/>
          <w:szCs w:val="28"/>
          <w:lang w:val="uk-UA" w:eastAsia="ru-RU"/>
        </w:rPr>
        <w:t xml:space="preserve"> майно</w:t>
      </w:r>
      <w:r>
        <w:rPr>
          <w:spacing w:val="-4"/>
          <w:sz w:val="28"/>
          <w:szCs w:val="28"/>
          <w:lang w:val="uk-UA" w:eastAsia="ru-RU"/>
        </w:rPr>
        <w:t>та використати для проведення аварійно-ремонтних робіт на об’єкти, які пошкоджені внаслідок збройної агресії російської федерації.</w:t>
      </w:r>
    </w:p>
    <w:p w:rsidR="00FF2AAF" w:rsidRDefault="00FF2AAF" w:rsidP="000F1DEA">
      <w:pPr>
        <w:spacing w:line="280" w:lineRule="exact"/>
        <w:jc w:val="both"/>
        <w:rPr>
          <w:color w:val="FF0000"/>
          <w:sz w:val="28"/>
          <w:szCs w:val="28"/>
          <w:lang w:val="uk-UA"/>
        </w:rPr>
      </w:pPr>
    </w:p>
    <w:p w:rsidR="00FF2AAF" w:rsidRPr="000953F7" w:rsidRDefault="00FF2AAF" w:rsidP="000F1DEA">
      <w:pPr>
        <w:spacing w:line="280" w:lineRule="exact"/>
        <w:ind w:firstLine="567"/>
        <w:jc w:val="center"/>
        <w:rPr>
          <w:b/>
          <w:sz w:val="28"/>
          <w:szCs w:val="28"/>
          <w:u w:val="single"/>
          <w:lang w:val="uk-UA"/>
        </w:rPr>
      </w:pPr>
      <w:r w:rsidRPr="000953F7">
        <w:rPr>
          <w:b/>
          <w:spacing w:val="-6"/>
          <w:sz w:val="28"/>
          <w:szCs w:val="28"/>
          <w:lang w:val="uk-UA"/>
        </w:rPr>
        <w:t xml:space="preserve">ІV. </w:t>
      </w:r>
      <w:r w:rsidRPr="000953F7">
        <w:rPr>
          <w:b/>
          <w:sz w:val="28"/>
          <w:szCs w:val="28"/>
          <w:lang w:val="uk-UA"/>
        </w:rPr>
        <w:t>Акт складено в 3-х примірниках:</w:t>
      </w:r>
    </w:p>
    <w:p w:rsidR="00FF2AAF" w:rsidRPr="000953F7" w:rsidRDefault="00FF2AAF" w:rsidP="000F1DEA">
      <w:pPr>
        <w:spacing w:line="280" w:lineRule="exact"/>
        <w:jc w:val="both"/>
        <w:rPr>
          <w:sz w:val="28"/>
          <w:szCs w:val="28"/>
          <w:lang w:val="uk-UA"/>
        </w:rPr>
      </w:pPr>
      <w:r w:rsidRPr="000953F7">
        <w:rPr>
          <w:sz w:val="28"/>
          <w:szCs w:val="28"/>
          <w:lang w:val="uk-UA"/>
        </w:rPr>
        <w:t xml:space="preserve">1. Виконавчий комітет Лозівської міської ради </w:t>
      </w:r>
    </w:p>
    <w:p w:rsidR="00FF2AAF" w:rsidRPr="000953F7" w:rsidRDefault="00FF2AAF" w:rsidP="000F1DEA">
      <w:pPr>
        <w:spacing w:line="280" w:lineRule="exact"/>
        <w:jc w:val="both"/>
        <w:rPr>
          <w:sz w:val="28"/>
          <w:szCs w:val="28"/>
          <w:lang w:val="uk-UA"/>
        </w:rPr>
      </w:pPr>
      <w:r w:rsidRPr="000953F7">
        <w:rPr>
          <w:sz w:val="28"/>
          <w:szCs w:val="28"/>
          <w:lang w:val="uk-UA"/>
        </w:rPr>
        <w:t>Харківської області- 1  прим.</w:t>
      </w:r>
    </w:p>
    <w:p w:rsidR="00FF2AAF" w:rsidRPr="000953F7" w:rsidRDefault="00FF2AAF" w:rsidP="000F1DEA">
      <w:pPr>
        <w:spacing w:line="280" w:lineRule="exact"/>
        <w:jc w:val="both"/>
        <w:rPr>
          <w:spacing w:val="-4"/>
          <w:sz w:val="28"/>
          <w:szCs w:val="28"/>
          <w:lang w:val="uk-UA" w:eastAsia="ru-RU"/>
        </w:rPr>
      </w:pPr>
      <w:r w:rsidRPr="000953F7">
        <w:rPr>
          <w:sz w:val="28"/>
          <w:szCs w:val="28"/>
          <w:lang w:val="uk-UA"/>
        </w:rPr>
        <w:t xml:space="preserve">2. </w:t>
      </w:r>
      <w:r w:rsidRPr="000953F7">
        <w:rPr>
          <w:sz w:val="28"/>
          <w:szCs w:val="28"/>
          <w:lang w:val="uk-UA" w:eastAsia="ru-RU"/>
        </w:rPr>
        <w:t xml:space="preserve">Управління житлово-комунального господарства </w:t>
      </w:r>
      <w:r w:rsidRPr="000953F7">
        <w:rPr>
          <w:spacing w:val="-4"/>
          <w:sz w:val="28"/>
          <w:szCs w:val="28"/>
          <w:lang w:val="uk-UA" w:eastAsia="ru-RU"/>
        </w:rPr>
        <w:t>та</w:t>
      </w:r>
    </w:p>
    <w:p w:rsidR="00FF2AAF" w:rsidRPr="000953F7" w:rsidRDefault="00FF2AAF" w:rsidP="000F1DEA">
      <w:pPr>
        <w:spacing w:line="280" w:lineRule="exact"/>
        <w:jc w:val="both"/>
        <w:rPr>
          <w:sz w:val="28"/>
          <w:szCs w:val="28"/>
          <w:lang w:val="uk-UA"/>
        </w:rPr>
      </w:pPr>
      <w:r w:rsidRPr="000953F7">
        <w:rPr>
          <w:spacing w:val="-4"/>
          <w:sz w:val="28"/>
          <w:szCs w:val="28"/>
          <w:lang w:val="uk-UA" w:eastAsia="ru-RU"/>
        </w:rPr>
        <w:t>будівництва</w:t>
      </w:r>
      <w:r w:rsidRPr="000953F7">
        <w:rPr>
          <w:sz w:val="28"/>
          <w:szCs w:val="28"/>
          <w:lang w:val="uk-UA"/>
        </w:rPr>
        <w:t xml:space="preserve"> Лозівської міської ради </w:t>
      </w:r>
    </w:p>
    <w:p w:rsidR="00FF2AAF" w:rsidRPr="000953F7" w:rsidRDefault="00FF2AAF" w:rsidP="000F1DEA">
      <w:pPr>
        <w:spacing w:line="280" w:lineRule="exact"/>
        <w:jc w:val="both"/>
        <w:rPr>
          <w:sz w:val="28"/>
          <w:szCs w:val="28"/>
          <w:lang w:val="uk-UA"/>
        </w:rPr>
      </w:pPr>
      <w:r w:rsidRPr="000953F7">
        <w:rPr>
          <w:sz w:val="28"/>
          <w:szCs w:val="28"/>
          <w:lang w:val="uk-UA"/>
        </w:rPr>
        <w:t>Харківської області                           - 1  прим.</w:t>
      </w:r>
    </w:p>
    <w:p w:rsidR="00FF2AAF" w:rsidRPr="000953F7" w:rsidRDefault="00FF2AAF" w:rsidP="000F1DEA">
      <w:pPr>
        <w:spacing w:line="280" w:lineRule="exact"/>
        <w:jc w:val="both"/>
        <w:rPr>
          <w:bCs/>
          <w:sz w:val="28"/>
          <w:szCs w:val="28"/>
          <w:lang w:val="uk-UA"/>
        </w:rPr>
      </w:pPr>
      <w:r w:rsidRPr="000953F7">
        <w:rPr>
          <w:sz w:val="28"/>
          <w:szCs w:val="28"/>
          <w:lang w:val="uk-UA"/>
        </w:rPr>
        <w:t>3. Панютинська промислова дільниця Східного ЛВУМГ</w:t>
      </w:r>
      <w:r w:rsidRPr="000953F7">
        <w:rPr>
          <w:bCs/>
          <w:sz w:val="28"/>
          <w:szCs w:val="28"/>
          <w:lang w:val="uk-UA"/>
        </w:rPr>
        <w:t>- 1 прим.</w:t>
      </w:r>
    </w:p>
    <w:p w:rsidR="00FF2AAF" w:rsidRPr="000953F7" w:rsidRDefault="00FF2AAF" w:rsidP="000F1DEA">
      <w:pPr>
        <w:spacing w:line="280" w:lineRule="exact"/>
        <w:jc w:val="both"/>
        <w:rPr>
          <w:sz w:val="28"/>
          <w:szCs w:val="28"/>
          <w:lang w:val="uk-UA"/>
        </w:rPr>
      </w:pPr>
    </w:p>
    <w:p w:rsidR="00FF2AAF" w:rsidRPr="000953F7" w:rsidRDefault="00FF2AAF" w:rsidP="000F1DEA">
      <w:pPr>
        <w:spacing w:line="280" w:lineRule="exact"/>
        <w:ind w:firstLine="567"/>
        <w:jc w:val="center"/>
        <w:rPr>
          <w:b/>
          <w:sz w:val="28"/>
          <w:szCs w:val="28"/>
          <w:lang w:val="uk-UA"/>
        </w:rPr>
      </w:pPr>
      <w:r w:rsidRPr="000953F7">
        <w:rPr>
          <w:b/>
          <w:spacing w:val="-6"/>
          <w:sz w:val="28"/>
          <w:szCs w:val="28"/>
          <w:lang w:val="uk-UA"/>
        </w:rPr>
        <w:t xml:space="preserve">V. </w:t>
      </w:r>
      <w:r w:rsidRPr="000953F7">
        <w:rPr>
          <w:b/>
          <w:sz w:val="28"/>
          <w:szCs w:val="28"/>
          <w:lang w:val="uk-UA"/>
        </w:rPr>
        <w:t>До акта приймання-передачі додається:</w:t>
      </w:r>
    </w:p>
    <w:p w:rsidR="00FF2AAF" w:rsidRPr="00427DC7" w:rsidRDefault="00FF2AAF" w:rsidP="000F1DEA">
      <w:pPr>
        <w:spacing w:line="280" w:lineRule="exact"/>
        <w:jc w:val="both"/>
        <w:rPr>
          <w:color w:val="FF0000"/>
          <w:sz w:val="28"/>
          <w:szCs w:val="28"/>
          <w:lang w:val="uk-UA"/>
        </w:rPr>
      </w:pPr>
    </w:p>
    <w:p w:rsidR="00FF2AAF" w:rsidRPr="000953F7" w:rsidRDefault="00FF2AAF" w:rsidP="000F1DEA">
      <w:pPr>
        <w:spacing w:line="280" w:lineRule="exact"/>
        <w:ind w:firstLine="567"/>
        <w:jc w:val="both"/>
        <w:rPr>
          <w:sz w:val="28"/>
          <w:szCs w:val="28"/>
          <w:lang w:val="uk-UA"/>
        </w:rPr>
      </w:pPr>
      <w:r w:rsidRPr="000953F7">
        <w:rPr>
          <w:sz w:val="28"/>
          <w:szCs w:val="28"/>
          <w:lang w:val="uk-UA"/>
        </w:rPr>
        <w:t>1.Копія рішення Лозівської м</w:t>
      </w:r>
      <w:r>
        <w:rPr>
          <w:sz w:val="28"/>
          <w:szCs w:val="28"/>
          <w:lang w:val="uk-UA"/>
        </w:rPr>
        <w:t>іської ради 22.01.2026</w:t>
      </w:r>
      <w:r w:rsidRPr="003703F6">
        <w:rPr>
          <w:sz w:val="28"/>
          <w:szCs w:val="28"/>
          <w:lang w:val="uk-UA"/>
        </w:rPr>
        <w:t xml:space="preserve">№  «Про безоплатну передачу будівельних матеріалів з балансу Управління житлово-комунального господарства та будівництва Лозівської міської ради </w:t>
      </w:r>
      <w:r w:rsidRPr="003703F6">
        <w:rPr>
          <w:rStyle w:val="rvts23"/>
          <w:sz w:val="28"/>
          <w:szCs w:val="28"/>
          <w:lang w:val="uk-UA"/>
        </w:rPr>
        <w:t xml:space="preserve">Харківської області </w:t>
      </w:r>
      <w:r w:rsidRPr="003703F6">
        <w:rPr>
          <w:sz w:val="28"/>
          <w:szCs w:val="28"/>
          <w:lang w:val="uk-UA"/>
        </w:rPr>
        <w:t>Виробничому підрозділу «ПВРЗ» філії «УЗ Вагон-сервіс» АТ «Укрзалізниця» та Панютинській промисловій дільниці Східного ЛВУМГ ТОВ «Оператор ГТС України»</w:t>
      </w:r>
      <w:r w:rsidRPr="000953F7">
        <w:rPr>
          <w:sz w:val="28"/>
          <w:szCs w:val="28"/>
          <w:lang w:val="uk-UA"/>
        </w:rPr>
        <w:t>.</w:t>
      </w:r>
    </w:p>
    <w:p w:rsidR="00FF2AAF" w:rsidRPr="000953F7" w:rsidRDefault="00FF2AAF" w:rsidP="000F1DEA">
      <w:pPr>
        <w:spacing w:line="280" w:lineRule="exact"/>
        <w:ind w:firstLine="567"/>
        <w:jc w:val="both"/>
        <w:rPr>
          <w:bCs/>
          <w:sz w:val="28"/>
          <w:szCs w:val="28"/>
          <w:lang w:val="uk-UA"/>
        </w:rPr>
      </w:pPr>
      <w:r w:rsidRPr="000953F7">
        <w:rPr>
          <w:sz w:val="28"/>
          <w:szCs w:val="28"/>
          <w:lang w:val="uk-UA"/>
        </w:rPr>
        <w:t xml:space="preserve">2. Довідка </w:t>
      </w:r>
      <w:r w:rsidRPr="000953F7">
        <w:rPr>
          <w:spacing w:val="-4"/>
          <w:sz w:val="28"/>
          <w:szCs w:val="28"/>
          <w:lang w:val="uk-UA" w:eastAsia="ru-RU"/>
        </w:rPr>
        <w:t xml:space="preserve">Управління </w:t>
      </w:r>
      <w:r w:rsidRPr="000953F7">
        <w:rPr>
          <w:sz w:val="28"/>
          <w:szCs w:val="28"/>
          <w:lang w:val="uk-UA" w:eastAsia="ru-RU"/>
        </w:rPr>
        <w:t xml:space="preserve">житлово-комунального господарства </w:t>
      </w:r>
      <w:r w:rsidRPr="000953F7">
        <w:rPr>
          <w:spacing w:val="-4"/>
          <w:sz w:val="28"/>
          <w:szCs w:val="28"/>
          <w:lang w:val="uk-UA" w:eastAsia="ru-RU"/>
        </w:rPr>
        <w:t>табудівництва</w:t>
      </w:r>
      <w:r w:rsidRPr="000953F7">
        <w:rPr>
          <w:sz w:val="28"/>
          <w:szCs w:val="28"/>
          <w:lang w:val="uk-UA"/>
        </w:rPr>
        <w:t xml:space="preserve"> Лозівської міської ради Харківської області </w:t>
      </w:r>
      <w:r>
        <w:rPr>
          <w:bCs/>
          <w:sz w:val="28"/>
          <w:szCs w:val="28"/>
          <w:lang w:val="uk-UA"/>
        </w:rPr>
        <w:t>від 30.12.2025 №150</w:t>
      </w:r>
      <w:r w:rsidRPr="000953F7">
        <w:rPr>
          <w:sz w:val="28"/>
          <w:szCs w:val="28"/>
          <w:lang w:val="uk-UA"/>
        </w:rPr>
        <w:t xml:space="preserve"> щодо майна, яке передається.</w:t>
      </w:r>
    </w:p>
    <w:p w:rsidR="00FF2AAF" w:rsidRPr="00427DC7" w:rsidRDefault="00FF2AAF">
      <w:pPr>
        <w:jc w:val="both"/>
        <w:rPr>
          <w:color w:val="FF0000"/>
          <w:sz w:val="28"/>
          <w:szCs w:val="28"/>
          <w:lang w:val="uk-UA"/>
        </w:rPr>
      </w:pPr>
    </w:p>
    <w:p w:rsidR="00FF2AAF" w:rsidRPr="00427DC7" w:rsidRDefault="00FF2AAF">
      <w:pPr>
        <w:jc w:val="both"/>
        <w:rPr>
          <w:color w:val="FF0000"/>
          <w:sz w:val="28"/>
          <w:szCs w:val="28"/>
          <w:lang w:val="uk-UA"/>
        </w:rPr>
      </w:pPr>
    </w:p>
    <w:p w:rsidR="00FF2AAF" w:rsidRPr="000953F7" w:rsidRDefault="00FF2AAF">
      <w:pPr>
        <w:rPr>
          <w:b/>
          <w:bCs/>
          <w:sz w:val="28"/>
          <w:szCs w:val="28"/>
          <w:lang w:val="uk-UA"/>
        </w:rPr>
      </w:pPr>
      <w:r w:rsidRPr="000953F7">
        <w:rPr>
          <w:b/>
          <w:sz w:val="28"/>
          <w:szCs w:val="28"/>
          <w:lang w:val="uk-UA"/>
        </w:rPr>
        <w:t xml:space="preserve">Голова комісії                  </w:t>
      </w:r>
      <w:r>
        <w:rPr>
          <w:bCs/>
          <w:sz w:val="28"/>
          <w:szCs w:val="28"/>
          <w:lang w:val="uk-UA"/>
        </w:rPr>
        <w:t>___________________</w:t>
      </w:r>
      <w:r w:rsidRPr="000953F7">
        <w:rPr>
          <w:b/>
          <w:bCs/>
          <w:sz w:val="28"/>
          <w:szCs w:val="28"/>
          <w:lang w:val="uk-UA"/>
        </w:rPr>
        <w:t>Микола ПОНОМАР</w:t>
      </w:r>
    </w:p>
    <w:p w:rsidR="00FF2AAF" w:rsidRPr="000953F7" w:rsidRDefault="00FF2AAF">
      <w:pPr>
        <w:rPr>
          <w:b/>
          <w:bCs/>
          <w:sz w:val="28"/>
          <w:szCs w:val="28"/>
          <w:lang w:val="uk-UA"/>
        </w:rPr>
      </w:pPr>
    </w:p>
    <w:p w:rsidR="00FF2AAF" w:rsidRPr="000953F7" w:rsidRDefault="00FF2AAF" w:rsidP="008D6F8F">
      <w:pPr>
        <w:rPr>
          <w:b/>
          <w:bCs/>
          <w:sz w:val="28"/>
          <w:szCs w:val="28"/>
          <w:lang w:val="uk-UA"/>
        </w:rPr>
      </w:pPr>
      <w:r w:rsidRPr="000953F7">
        <w:rPr>
          <w:b/>
          <w:bCs/>
          <w:sz w:val="28"/>
          <w:szCs w:val="28"/>
          <w:lang w:val="uk-UA"/>
        </w:rPr>
        <w:t>Заступник голови комісії</w:t>
      </w:r>
      <w:r>
        <w:rPr>
          <w:b/>
          <w:bCs/>
          <w:sz w:val="28"/>
          <w:szCs w:val="28"/>
          <w:lang w:val="uk-UA"/>
        </w:rPr>
        <w:t xml:space="preserve">       ___________________</w:t>
      </w:r>
      <w:r w:rsidRPr="000953F7">
        <w:rPr>
          <w:b/>
          <w:bCs/>
          <w:sz w:val="28"/>
          <w:szCs w:val="28"/>
          <w:lang w:val="uk-UA"/>
        </w:rPr>
        <w:t xml:space="preserve"> Валерій УМБАТОВ</w:t>
      </w:r>
    </w:p>
    <w:p w:rsidR="00FF2AAF" w:rsidRPr="000953F7" w:rsidRDefault="00FF2AAF" w:rsidP="008D6F8F">
      <w:pPr>
        <w:rPr>
          <w:b/>
          <w:bCs/>
          <w:sz w:val="28"/>
          <w:szCs w:val="28"/>
          <w:lang w:val="uk-UA"/>
        </w:rPr>
      </w:pPr>
    </w:p>
    <w:p w:rsidR="00FF2AAF" w:rsidRPr="000953F7" w:rsidRDefault="00FF2AAF" w:rsidP="008D6F8F">
      <w:pPr>
        <w:spacing w:line="480" w:lineRule="auto"/>
        <w:rPr>
          <w:b/>
          <w:bCs/>
          <w:sz w:val="28"/>
          <w:szCs w:val="28"/>
          <w:lang w:val="uk-UA"/>
        </w:rPr>
      </w:pPr>
      <w:r w:rsidRPr="000953F7">
        <w:rPr>
          <w:b/>
          <w:bCs/>
          <w:sz w:val="28"/>
          <w:szCs w:val="28"/>
          <w:lang w:val="uk-UA"/>
        </w:rPr>
        <w:t>Члени комісії</w:t>
      </w:r>
      <w:r>
        <w:rPr>
          <w:b/>
          <w:bCs/>
          <w:sz w:val="28"/>
          <w:szCs w:val="28"/>
          <w:lang w:val="uk-UA"/>
        </w:rPr>
        <w:t xml:space="preserve">                            ___________________ </w:t>
      </w:r>
      <w:r w:rsidRPr="000953F7">
        <w:rPr>
          <w:b/>
          <w:bCs/>
          <w:sz w:val="28"/>
          <w:szCs w:val="28"/>
          <w:lang w:val="uk-UA"/>
        </w:rPr>
        <w:t>Юрій СТОСЕНКО</w:t>
      </w:r>
    </w:p>
    <w:p w:rsidR="00FF2AAF" w:rsidRPr="000953F7" w:rsidRDefault="00FF2AAF" w:rsidP="000E7620">
      <w:pPr>
        <w:spacing w:line="480" w:lineRule="auto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___________________ </w:t>
      </w:r>
      <w:r w:rsidRPr="000953F7">
        <w:rPr>
          <w:b/>
          <w:bCs/>
          <w:sz w:val="28"/>
          <w:szCs w:val="28"/>
          <w:lang w:val="uk-UA"/>
        </w:rPr>
        <w:t>Олексій ГАПОНОВ</w:t>
      </w:r>
    </w:p>
    <w:p w:rsidR="00FF2AAF" w:rsidRPr="000953F7" w:rsidRDefault="00FF2AAF" w:rsidP="000E7620">
      <w:pPr>
        <w:spacing w:line="480" w:lineRule="auto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_________________ </w:t>
      </w:r>
      <w:r w:rsidRPr="000953F7">
        <w:rPr>
          <w:b/>
          <w:bCs/>
          <w:sz w:val="28"/>
          <w:szCs w:val="28"/>
          <w:lang w:val="uk-UA"/>
        </w:rPr>
        <w:t>Наталія СКОБЛИКОВА</w:t>
      </w:r>
    </w:p>
    <w:p w:rsidR="00FF2AAF" w:rsidRPr="007D5CF9" w:rsidRDefault="00FF2AAF" w:rsidP="00E1422F">
      <w:pPr>
        <w:spacing w:line="480" w:lineRule="auto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_________________ </w:t>
      </w:r>
      <w:r w:rsidRPr="007D5CF9">
        <w:rPr>
          <w:b/>
          <w:bCs/>
          <w:sz w:val="28"/>
          <w:szCs w:val="28"/>
          <w:lang w:val="uk-UA"/>
        </w:rPr>
        <w:t>Євген ШНАЙДЕР</w:t>
      </w:r>
      <w:r w:rsidRPr="007D5CF9">
        <w:rPr>
          <w:bCs/>
          <w:sz w:val="28"/>
          <w:szCs w:val="28"/>
          <w:lang w:val="uk-UA"/>
        </w:rPr>
        <w:tab/>
      </w:r>
    </w:p>
    <w:p w:rsidR="00FF2AAF" w:rsidRDefault="00FF2AAF" w:rsidP="00E1422F">
      <w:pPr>
        <w:spacing w:line="480" w:lineRule="auto"/>
        <w:rPr>
          <w:b/>
          <w:bCs/>
          <w:sz w:val="28"/>
          <w:szCs w:val="28"/>
          <w:lang w:val="uk-UA"/>
        </w:rPr>
      </w:pPr>
      <w:r w:rsidRPr="007D5CF9">
        <w:rPr>
          <w:b/>
          <w:bCs/>
          <w:sz w:val="28"/>
          <w:szCs w:val="28"/>
          <w:lang w:val="uk-UA"/>
        </w:rPr>
        <w:t>______</w:t>
      </w:r>
      <w:r>
        <w:rPr>
          <w:b/>
          <w:bCs/>
          <w:sz w:val="28"/>
          <w:szCs w:val="28"/>
          <w:lang w:val="uk-UA"/>
        </w:rPr>
        <w:t xml:space="preserve">___________  </w:t>
      </w:r>
      <w:r w:rsidRPr="007D5CF9">
        <w:rPr>
          <w:b/>
          <w:bCs/>
          <w:sz w:val="28"/>
          <w:szCs w:val="28"/>
          <w:lang w:val="uk-UA"/>
        </w:rPr>
        <w:t>Володимир ШЕВЧЕНКО</w:t>
      </w:r>
    </w:p>
    <w:p w:rsidR="00FF2AAF" w:rsidRPr="00681EC1" w:rsidRDefault="00FF2AAF" w:rsidP="00E1422F">
      <w:pPr>
        <w:spacing w:line="480" w:lineRule="auto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__________________   Андрій КРАСНОБАЄВ</w:t>
      </w:r>
    </w:p>
    <w:sectPr w:rsidR="00FF2AAF" w:rsidRPr="00681EC1" w:rsidSect="000F050E">
      <w:pgSz w:w="11906" w:h="16838" w:code="9"/>
      <w:pgMar w:top="709" w:right="709" w:bottom="709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 w:hint="default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2D3F0272"/>
    <w:multiLevelType w:val="hybridMultilevel"/>
    <w:tmpl w:val="579C4E88"/>
    <w:lvl w:ilvl="0" w:tplc="AA90CA7A">
      <w:start w:val="1"/>
      <w:numFmt w:val="decimal"/>
      <w:lvlText w:val="%1."/>
      <w:lvlJc w:val="left"/>
      <w:pPr>
        <w:ind w:left="94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2E3323F8"/>
    <w:multiLevelType w:val="hybridMultilevel"/>
    <w:tmpl w:val="C9EAC794"/>
    <w:lvl w:ilvl="0" w:tplc="2B84E2AE">
      <w:start w:val="1"/>
      <w:numFmt w:val="decimal"/>
      <w:lvlText w:val="%1."/>
      <w:lvlJc w:val="left"/>
      <w:pPr>
        <w:ind w:left="1789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4E167985"/>
    <w:multiLevelType w:val="hybridMultilevel"/>
    <w:tmpl w:val="46EE63EC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FE30723"/>
    <w:multiLevelType w:val="hybridMultilevel"/>
    <w:tmpl w:val="E604BA78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51D4935"/>
    <w:multiLevelType w:val="hybridMultilevel"/>
    <w:tmpl w:val="E976F886"/>
    <w:lvl w:ilvl="0" w:tplc="B63EDE4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6EBD"/>
    <w:rsid w:val="000103B6"/>
    <w:rsid w:val="000115D0"/>
    <w:rsid w:val="00011EB7"/>
    <w:rsid w:val="00012123"/>
    <w:rsid w:val="000128DE"/>
    <w:rsid w:val="00016DD9"/>
    <w:rsid w:val="00025541"/>
    <w:rsid w:val="00026EB9"/>
    <w:rsid w:val="000362D4"/>
    <w:rsid w:val="0004201E"/>
    <w:rsid w:val="00047C48"/>
    <w:rsid w:val="00051A0D"/>
    <w:rsid w:val="0005241B"/>
    <w:rsid w:val="00055EC9"/>
    <w:rsid w:val="000569AD"/>
    <w:rsid w:val="00057442"/>
    <w:rsid w:val="00057FF2"/>
    <w:rsid w:val="00065258"/>
    <w:rsid w:val="00067871"/>
    <w:rsid w:val="00076745"/>
    <w:rsid w:val="0008006C"/>
    <w:rsid w:val="000802D3"/>
    <w:rsid w:val="000813A4"/>
    <w:rsid w:val="00085119"/>
    <w:rsid w:val="00087BEE"/>
    <w:rsid w:val="000953F7"/>
    <w:rsid w:val="000A6EBD"/>
    <w:rsid w:val="000B6E84"/>
    <w:rsid w:val="000B7B4C"/>
    <w:rsid w:val="000B7B66"/>
    <w:rsid w:val="000C056B"/>
    <w:rsid w:val="000C24B7"/>
    <w:rsid w:val="000C7E52"/>
    <w:rsid w:val="000E4640"/>
    <w:rsid w:val="000E7620"/>
    <w:rsid w:val="000F050E"/>
    <w:rsid w:val="000F05B7"/>
    <w:rsid w:val="000F1DEA"/>
    <w:rsid w:val="00101C5D"/>
    <w:rsid w:val="001034EE"/>
    <w:rsid w:val="0010531E"/>
    <w:rsid w:val="00107EEF"/>
    <w:rsid w:val="00110C87"/>
    <w:rsid w:val="001177AE"/>
    <w:rsid w:val="00123721"/>
    <w:rsid w:val="0013293C"/>
    <w:rsid w:val="00137E2C"/>
    <w:rsid w:val="00145BEE"/>
    <w:rsid w:val="0015530B"/>
    <w:rsid w:val="0016094B"/>
    <w:rsid w:val="001650F8"/>
    <w:rsid w:val="00176EB6"/>
    <w:rsid w:val="0018781B"/>
    <w:rsid w:val="00197A19"/>
    <w:rsid w:val="001A073A"/>
    <w:rsid w:val="001A73E2"/>
    <w:rsid w:val="001B1056"/>
    <w:rsid w:val="001B16E5"/>
    <w:rsid w:val="001C0921"/>
    <w:rsid w:val="001C4044"/>
    <w:rsid w:val="001E01A4"/>
    <w:rsid w:val="001E0376"/>
    <w:rsid w:val="001E0A9D"/>
    <w:rsid w:val="001F02C6"/>
    <w:rsid w:val="002010A2"/>
    <w:rsid w:val="0022023B"/>
    <w:rsid w:val="0022500D"/>
    <w:rsid w:val="00240414"/>
    <w:rsid w:val="00242C00"/>
    <w:rsid w:val="00243B78"/>
    <w:rsid w:val="0024553E"/>
    <w:rsid w:val="00251062"/>
    <w:rsid w:val="00270C9F"/>
    <w:rsid w:val="00270E5D"/>
    <w:rsid w:val="002773CD"/>
    <w:rsid w:val="00286250"/>
    <w:rsid w:val="00295E5D"/>
    <w:rsid w:val="002A26D3"/>
    <w:rsid w:val="002A3BF4"/>
    <w:rsid w:val="002B2E5E"/>
    <w:rsid w:val="002B4CD1"/>
    <w:rsid w:val="002C54E9"/>
    <w:rsid w:val="002C561F"/>
    <w:rsid w:val="002D2768"/>
    <w:rsid w:val="002D5B02"/>
    <w:rsid w:val="002E7474"/>
    <w:rsid w:val="002F1AFF"/>
    <w:rsid w:val="002F2256"/>
    <w:rsid w:val="00316656"/>
    <w:rsid w:val="00317DBC"/>
    <w:rsid w:val="00331B8B"/>
    <w:rsid w:val="003339C2"/>
    <w:rsid w:val="00336F12"/>
    <w:rsid w:val="00343CA3"/>
    <w:rsid w:val="003459ED"/>
    <w:rsid w:val="00350397"/>
    <w:rsid w:val="003703F6"/>
    <w:rsid w:val="003801C4"/>
    <w:rsid w:val="00387812"/>
    <w:rsid w:val="003933E7"/>
    <w:rsid w:val="00395340"/>
    <w:rsid w:val="003960C6"/>
    <w:rsid w:val="003A4C34"/>
    <w:rsid w:val="003C5521"/>
    <w:rsid w:val="003E1AFA"/>
    <w:rsid w:val="003E379D"/>
    <w:rsid w:val="003E7FAA"/>
    <w:rsid w:val="003F662D"/>
    <w:rsid w:val="004108B6"/>
    <w:rsid w:val="004113B5"/>
    <w:rsid w:val="00411704"/>
    <w:rsid w:val="00416EEF"/>
    <w:rsid w:val="004178C9"/>
    <w:rsid w:val="00422F90"/>
    <w:rsid w:val="00423C46"/>
    <w:rsid w:val="00427DC7"/>
    <w:rsid w:val="0043329E"/>
    <w:rsid w:val="0043343A"/>
    <w:rsid w:val="00436656"/>
    <w:rsid w:val="00446729"/>
    <w:rsid w:val="00450029"/>
    <w:rsid w:val="0045503A"/>
    <w:rsid w:val="00455F2E"/>
    <w:rsid w:val="004578CD"/>
    <w:rsid w:val="00460B45"/>
    <w:rsid w:val="004636EA"/>
    <w:rsid w:val="0046387C"/>
    <w:rsid w:val="00474ABC"/>
    <w:rsid w:val="0047646C"/>
    <w:rsid w:val="00477166"/>
    <w:rsid w:val="00484AE4"/>
    <w:rsid w:val="00485B8F"/>
    <w:rsid w:val="00491A8C"/>
    <w:rsid w:val="0049764F"/>
    <w:rsid w:val="004A0A19"/>
    <w:rsid w:val="004A39EA"/>
    <w:rsid w:val="004A7438"/>
    <w:rsid w:val="004C0645"/>
    <w:rsid w:val="004C40FE"/>
    <w:rsid w:val="004C5202"/>
    <w:rsid w:val="004C5CA5"/>
    <w:rsid w:val="004C757B"/>
    <w:rsid w:val="004C7CF7"/>
    <w:rsid w:val="004D1DF6"/>
    <w:rsid w:val="004D2C4C"/>
    <w:rsid w:val="004D5FA2"/>
    <w:rsid w:val="004E6415"/>
    <w:rsid w:val="005058EE"/>
    <w:rsid w:val="00506909"/>
    <w:rsid w:val="0051140D"/>
    <w:rsid w:val="00524EAE"/>
    <w:rsid w:val="00525AE0"/>
    <w:rsid w:val="00532407"/>
    <w:rsid w:val="005356D4"/>
    <w:rsid w:val="00535BD5"/>
    <w:rsid w:val="00537708"/>
    <w:rsid w:val="00545C9C"/>
    <w:rsid w:val="00547849"/>
    <w:rsid w:val="00556C8E"/>
    <w:rsid w:val="005579D2"/>
    <w:rsid w:val="005602F8"/>
    <w:rsid w:val="00561E07"/>
    <w:rsid w:val="00563CA3"/>
    <w:rsid w:val="00567AF5"/>
    <w:rsid w:val="00572F21"/>
    <w:rsid w:val="00585119"/>
    <w:rsid w:val="0059185A"/>
    <w:rsid w:val="005A06C8"/>
    <w:rsid w:val="005A572A"/>
    <w:rsid w:val="005A6729"/>
    <w:rsid w:val="005B4439"/>
    <w:rsid w:val="005B6177"/>
    <w:rsid w:val="005C6D29"/>
    <w:rsid w:val="005E20B6"/>
    <w:rsid w:val="005F33D3"/>
    <w:rsid w:val="005F3FCB"/>
    <w:rsid w:val="005F51B0"/>
    <w:rsid w:val="00600975"/>
    <w:rsid w:val="00603482"/>
    <w:rsid w:val="00612C68"/>
    <w:rsid w:val="0061547A"/>
    <w:rsid w:val="006155F6"/>
    <w:rsid w:val="006220D3"/>
    <w:rsid w:val="00624DCF"/>
    <w:rsid w:val="00632EE9"/>
    <w:rsid w:val="00635F1E"/>
    <w:rsid w:val="006471D4"/>
    <w:rsid w:val="00654739"/>
    <w:rsid w:val="006621D1"/>
    <w:rsid w:val="00670591"/>
    <w:rsid w:val="006742FB"/>
    <w:rsid w:val="006764B9"/>
    <w:rsid w:val="00680A52"/>
    <w:rsid w:val="00681EC1"/>
    <w:rsid w:val="00687CA7"/>
    <w:rsid w:val="00690CB9"/>
    <w:rsid w:val="00694FBA"/>
    <w:rsid w:val="006970F2"/>
    <w:rsid w:val="006A0213"/>
    <w:rsid w:val="006A5A7C"/>
    <w:rsid w:val="006A6CB9"/>
    <w:rsid w:val="006A7780"/>
    <w:rsid w:val="006F4255"/>
    <w:rsid w:val="006F72D8"/>
    <w:rsid w:val="00700EAD"/>
    <w:rsid w:val="007020F6"/>
    <w:rsid w:val="007024D0"/>
    <w:rsid w:val="007068BB"/>
    <w:rsid w:val="00711A9B"/>
    <w:rsid w:val="00714781"/>
    <w:rsid w:val="007152DE"/>
    <w:rsid w:val="0072000A"/>
    <w:rsid w:val="00720368"/>
    <w:rsid w:val="00725816"/>
    <w:rsid w:val="00727E79"/>
    <w:rsid w:val="0074005D"/>
    <w:rsid w:val="00751AC4"/>
    <w:rsid w:val="00752242"/>
    <w:rsid w:val="007573D2"/>
    <w:rsid w:val="00776016"/>
    <w:rsid w:val="00780ECB"/>
    <w:rsid w:val="007855B1"/>
    <w:rsid w:val="00795B2E"/>
    <w:rsid w:val="007A12CC"/>
    <w:rsid w:val="007A14EC"/>
    <w:rsid w:val="007A73A5"/>
    <w:rsid w:val="007B06D3"/>
    <w:rsid w:val="007B5D35"/>
    <w:rsid w:val="007C0708"/>
    <w:rsid w:val="007C4106"/>
    <w:rsid w:val="007D294B"/>
    <w:rsid w:val="007D5CF9"/>
    <w:rsid w:val="007E0CCC"/>
    <w:rsid w:val="007E1774"/>
    <w:rsid w:val="007E315C"/>
    <w:rsid w:val="007E640D"/>
    <w:rsid w:val="007F187C"/>
    <w:rsid w:val="00801F4E"/>
    <w:rsid w:val="00805049"/>
    <w:rsid w:val="00812DF3"/>
    <w:rsid w:val="008241D1"/>
    <w:rsid w:val="008326B8"/>
    <w:rsid w:val="00833136"/>
    <w:rsid w:val="008433A6"/>
    <w:rsid w:val="008536DD"/>
    <w:rsid w:val="00855F00"/>
    <w:rsid w:val="008569D6"/>
    <w:rsid w:val="0085746F"/>
    <w:rsid w:val="00860E04"/>
    <w:rsid w:val="00861981"/>
    <w:rsid w:val="00864DAA"/>
    <w:rsid w:val="00866961"/>
    <w:rsid w:val="00866F4D"/>
    <w:rsid w:val="00870974"/>
    <w:rsid w:val="00873FCD"/>
    <w:rsid w:val="00882810"/>
    <w:rsid w:val="0088769A"/>
    <w:rsid w:val="008917E6"/>
    <w:rsid w:val="008A5B75"/>
    <w:rsid w:val="008B0588"/>
    <w:rsid w:val="008B0CCA"/>
    <w:rsid w:val="008B2DDC"/>
    <w:rsid w:val="008C43C3"/>
    <w:rsid w:val="008C4727"/>
    <w:rsid w:val="008D6F8F"/>
    <w:rsid w:val="008F54FD"/>
    <w:rsid w:val="008F5771"/>
    <w:rsid w:val="00900239"/>
    <w:rsid w:val="009043AA"/>
    <w:rsid w:val="009121D3"/>
    <w:rsid w:val="00912797"/>
    <w:rsid w:val="00917407"/>
    <w:rsid w:val="0093239E"/>
    <w:rsid w:val="0093359D"/>
    <w:rsid w:val="00934658"/>
    <w:rsid w:val="00934CB2"/>
    <w:rsid w:val="00935EC6"/>
    <w:rsid w:val="00946F7D"/>
    <w:rsid w:val="00953719"/>
    <w:rsid w:val="00954038"/>
    <w:rsid w:val="00955080"/>
    <w:rsid w:val="00963B4C"/>
    <w:rsid w:val="009654E6"/>
    <w:rsid w:val="009715C5"/>
    <w:rsid w:val="00974C54"/>
    <w:rsid w:val="00975D34"/>
    <w:rsid w:val="009826ED"/>
    <w:rsid w:val="00982942"/>
    <w:rsid w:val="0098548A"/>
    <w:rsid w:val="00994749"/>
    <w:rsid w:val="009A05E2"/>
    <w:rsid w:val="009A725B"/>
    <w:rsid w:val="009A7F3B"/>
    <w:rsid w:val="009B1B96"/>
    <w:rsid w:val="009B2A56"/>
    <w:rsid w:val="009C32F2"/>
    <w:rsid w:val="009E0369"/>
    <w:rsid w:val="009E4FA7"/>
    <w:rsid w:val="009F0E2A"/>
    <w:rsid w:val="009F5FA6"/>
    <w:rsid w:val="00A02EF0"/>
    <w:rsid w:val="00A1553D"/>
    <w:rsid w:val="00A15A57"/>
    <w:rsid w:val="00A25315"/>
    <w:rsid w:val="00A27044"/>
    <w:rsid w:val="00A30C36"/>
    <w:rsid w:val="00A33342"/>
    <w:rsid w:val="00A41D46"/>
    <w:rsid w:val="00A439F1"/>
    <w:rsid w:val="00A55B9C"/>
    <w:rsid w:val="00A56F27"/>
    <w:rsid w:val="00A6105B"/>
    <w:rsid w:val="00A61AE0"/>
    <w:rsid w:val="00A630E8"/>
    <w:rsid w:val="00A633E3"/>
    <w:rsid w:val="00A73589"/>
    <w:rsid w:val="00A74AEC"/>
    <w:rsid w:val="00A8371D"/>
    <w:rsid w:val="00A83D5C"/>
    <w:rsid w:val="00A8720B"/>
    <w:rsid w:val="00A903D5"/>
    <w:rsid w:val="00A97E07"/>
    <w:rsid w:val="00AA00EB"/>
    <w:rsid w:val="00AA536B"/>
    <w:rsid w:val="00AB0B73"/>
    <w:rsid w:val="00AC595E"/>
    <w:rsid w:val="00AC66A5"/>
    <w:rsid w:val="00AD17A1"/>
    <w:rsid w:val="00AD52F0"/>
    <w:rsid w:val="00AF5740"/>
    <w:rsid w:val="00AF63C3"/>
    <w:rsid w:val="00B00C14"/>
    <w:rsid w:val="00B027D2"/>
    <w:rsid w:val="00B05CB3"/>
    <w:rsid w:val="00B05DBB"/>
    <w:rsid w:val="00B1446B"/>
    <w:rsid w:val="00B216C9"/>
    <w:rsid w:val="00B24095"/>
    <w:rsid w:val="00B24672"/>
    <w:rsid w:val="00B37060"/>
    <w:rsid w:val="00B50EC8"/>
    <w:rsid w:val="00B57A7C"/>
    <w:rsid w:val="00B639BA"/>
    <w:rsid w:val="00B71D5B"/>
    <w:rsid w:val="00B82FC3"/>
    <w:rsid w:val="00B90098"/>
    <w:rsid w:val="00B932B4"/>
    <w:rsid w:val="00B93BE9"/>
    <w:rsid w:val="00B97317"/>
    <w:rsid w:val="00BA4BA8"/>
    <w:rsid w:val="00BC2160"/>
    <w:rsid w:val="00BC78E0"/>
    <w:rsid w:val="00BD4ED7"/>
    <w:rsid w:val="00BE1DD2"/>
    <w:rsid w:val="00BE2BF0"/>
    <w:rsid w:val="00BF4F44"/>
    <w:rsid w:val="00BF5663"/>
    <w:rsid w:val="00C0063F"/>
    <w:rsid w:val="00C128DA"/>
    <w:rsid w:val="00C1367B"/>
    <w:rsid w:val="00C14C6C"/>
    <w:rsid w:val="00C153F1"/>
    <w:rsid w:val="00C165CB"/>
    <w:rsid w:val="00C17FFD"/>
    <w:rsid w:val="00C30EF5"/>
    <w:rsid w:val="00C36F03"/>
    <w:rsid w:val="00C37957"/>
    <w:rsid w:val="00C453C6"/>
    <w:rsid w:val="00C46460"/>
    <w:rsid w:val="00C50097"/>
    <w:rsid w:val="00C515D9"/>
    <w:rsid w:val="00C6160B"/>
    <w:rsid w:val="00C61E18"/>
    <w:rsid w:val="00C649F8"/>
    <w:rsid w:val="00C66A05"/>
    <w:rsid w:val="00C66A57"/>
    <w:rsid w:val="00C724D1"/>
    <w:rsid w:val="00C742E9"/>
    <w:rsid w:val="00C8049A"/>
    <w:rsid w:val="00C81EBC"/>
    <w:rsid w:val="00C92C59"/>
    <w:rsid w:val="00C93004"/>
    <w:rsid w:val="00C9376D"/>
    <w:rsid w:val="00C956D8"/>
    <w:rsid w:val="00CA0716"/>
    <w:rsid w:val="00CA0EF5"/>
    <w:rsid w:val="00CA71D1"/>
    <w:rsid w:val="00CB314C"/>
    <w:rsid w:val="00CC21A3"/>
    <w:rsid w:val="00CC47A8"/>
    <w:rsid w:val="00CC7402"/>
    <w:rsid w:val="00CD73CA"/>
    <w:rsid w:val="00CD7C1D"/>
    <w:rsid w:val="00CE22C4"/>
    <w:rsid w:val="00CE722D"/>
    <w:rsid w:val="00D0188C"/>
    <w:rsid w:val="00D07BC1"/>
    <w:rsid w:val="00D103DE"/>
    <w:rsid w:val="00D12DC7"/>
    <w:rsid w:val="00D17408"/>
    <w:rsid w:val="00D2122E"/>
    <w:rsid w:val="00D43D59"/>
    <w:rsid w:val="00D5175B"/>
    <w:rsid w:val="00D57EFF"/>
    <w:rsid w:val="00D74C3A"/>
    <w:rsid w:val="00D81372"/>
    <w:rsid w:val="00D91B77"/>
    <w:rsid w:val="00D95928"/>
    <w:rsid w:val="00D964D6"/>
    <w:rsid w:val="00D97E16"/>
    <w:rsid w:val="00DA12F0"/>
    <w:rsid w:val="00DB03B7"/>
    <w:rsid w:val="00DB0B99"/>
    <w:rsid w:val="00DB3137"/>
    <w:rsid w:val="00DC17C2"/>
    <w:rsid w:val="00DC2224"/>
    <w:rsid w:val="00DC42C9"/>
    <w:rsid w:val="00DC63E5"/>
    <w:rsid w:val="00DD1E76"/>
    <w:rsid w:val="00DD305B"/>
    <w:rsid w:val="00DD549E"/>
    <w:rsid w:val="00DE2271"/>
    <w:rsid w:val="00DE2425"/>
    <w:rsid w:val="00DE5CB1"/>
    <w:rsid w:val="00DF2C4A"/>
    <w:rsid w:val="00DF6E45"/>
    <w:rsid w:val="00E00AFD"/>
    <w:rsid w:val="00E047F4"/>
    <w:rsid w:val="00E1422F"/>
    <w:rsid w:val="00E16531"/>
    <w:rsid w:val="00E20345"/>
    <w:rsid w:val="00E26BD4"/>
    <w:rsid w:val="00E2704F"/>
    <w:rsid w:val="00E274DF"/>
    <w:rsid w:val="00E375E5"/>
    <w:rsid w:val="00E445CB"/>
    <w:rsid w:val="00E65184"/>
    <w:rsid w:val="00E73579"/>
    <w:rsid w:val="00E761F5"/>
    <w:rsid w:val="00E77F2F"/>
    <w:rsid w:val="00E87C2F"/>
    <w:rsid w:val="00E95626"/>
    <w:rsid w:val="00EB1EB5"/>
    <w:rsid w:val="00EB327A"/>
    <w:rsid w:val="00EB5E24"/>
    <w:rsid w:val="00EC571F"/>
    <w:rsid w:val="00ED0768"/>
    <w:rsid w:val="00EE424B"/>
    <w:rsid w:val="00EF0FE2"/>
    <w:rsid w:val="00EF38FC"/>
    <w:rsid w:val="00EF51E1"/>
    <w:rsid w:val="00F03A35"/>
    <w:rsid w:val="00F0447F"/>
    <w:rsid w:val="00F212B5"/>
    <w:rsid w:val="00F44EA3"/>
    <w:rsid w:val="00F5728A"/>
    <w:rsid w:val="00F60AC5"/>
    <w:rsid w:val="00F626D6"/>
    <w:rsid w:val="00F667BA"/>
    <w:rsid w:val="00F7085F"/>
    <w:rsid w:val="00F71DCE"/>
    <w:rsid w:val="00F769FE"/>
    <w:rsid w:val="00F86086"/>
    <w:rsid w:val="00F94624"/>
    <w:rsid w:val="00FA1DBE"/>
    <w:rsid w:val="00FA2514"/>
    <w:rsid w:val="00FA4089"/>
    <w:rsid w:val="00FB674F"/>
    <w:rsid w:val="00FB7F2A"/>
    <w:rsid w:val="00FD2923"/>
    <w:rsid w:val="00FD5578"/>
    <w:rsid w:val="00FE4531"/>
    <w:rsid w:val="00FF12C0"/>
    <w:rsid w:val="00FF1EED"/>
    <w:rsid w:val="00FF2989"/>
    <w:rsid w:val="00FF2AAF"/>
    <w:rsid w:val="00FF7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CF7"/>
    <w:pPr>
      <w:suppressAutoHyphens/>
    </w:pPr>
    <w:rPr>
      <w:sz w:val="24"/>
      <w:szCs w:val="24"/>
      <w:lang w:val="ru-RU" w:eastAsia="ar-S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C7CF7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C7CF7"/>
    <w:pPr>
      <w:keepNext/>
      <w:keepLines/>
      <w:numPr>
        <w:ilvl w:val="3"/>
        <w:numId w:val="1"/>
      </w:numPr>
      <w:autoSpaceDE w:val="0"/>
      <w:spacing w:before="160" w:after="60"/>
      <w:ind w:left="568" w:firstLine="0"/>
      <w:outlineLvl w:val="3"/>
    </w:pPr>
    <w:rPr>
      <w:b/>
      <w:bCs/>
      <w:i/>
      <w:iCs/>
      <w:sz w:val="26"/>
      <w:szCs w:val="26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FB674F"/>
    <w:rPr>
      <w:rFonts w:ascii="Cambria" w:hAnsi="Cambria" w:cs="Times New Roman"/>
      <w:b/>
      <w:bCs/>
      <w:i/>
      <w:iCs/>
      <w:sz w:val="28"/>
      <w:szCs w:val="28"/>
      <w:lang w:val="ru-RU"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FB674F"/>
    <w:rPr>
      <w:rFonts w:ascii="Calibri" w:hAnsi="Calibri" w:cs="Times New Roman"/>
      <w:b/>
      <w:bCs/>
      <w:sz w:val="28"/>
      <w:szCs w:val="28"/>
      <w:lang w:val="ru-RU" w:eastAsia="ar-SA" w:bidi="ar-SA"/>
    </w:rPr>
  </w:style>
  <w:style w:type="character" w:customStyle="1" w:styleId="WW8Num1z0">
    <w:name w:val="WW8Num1z0"/>
    <w:uiPriority w:val="99"/>
    <w:rsid w:val="004C7CF7"/>
  </w:style>
  <w:style w:type="character" w:customStyle="1" w:styleId="WW8Num1z1">
    <w:name w:val="WW8Num1z1"/>
    <w:uiPriority w:val="99"/>
    <w:rsid w:val="004C7CF7"/>
  </w:style>
  <w:style w:type="character" w:customStyle="1" w:styleId="WW8Num1z2">
    <w:name w:val="WW8Num1z2"/>
    <w:uiPriority w:val="99"/>
    <w:rsid w:val="004C7CF7"/>
  </w:style>
  <w:style w:type="character" w:customStyle="1" w:styleId="WW8Num1z3">
    <w:name w:val="WW8Num1z3"/>
    <w:uiPriority w:val="99"/>
    <w:rsid w:val="004C7CF7"/>
  </w:style>
  <w:style w:type="character" w:customStyle="1" w:styleId="WW8Num1z4">
    <w:name w:val="WW8Num1z4"/>
    <w:uiPriority w:val="99"/>
    <w:rsid w:val="004C7CF7"/>
  </w:style>
  <w:style w:type="character" w:customStyle="1" w:styleId="WW8Num1z5">
    <w:name w:val="WW8Num1z5"/>
    <w:uiPriority w:val="99"/>
    <w:rsid w:val="004C7CF7"/>
  </w:style>
  <w:style w:type="character" w:customStyle="1" w:styleId="WW8Num1z6">
    <w:name w:val="WW8Num1z6"/>
    <w:uiPriority w:val="99"/>
    <w:rsid w:val="004C7CF7"/>
  </w:style>
  <w:style w:type="character" w:customStyle="1" w:styleId="WW8Num1z7">
    <w:name w:val="WW8Num1z7"/>
    <w:uiPriority w:val="99"/>
    <w:rsid w:val="004C7CF7"/>
  </w:style>
  <w:style w:type="character" w:customStyle="1" w:styleId="WW8Num1z8">
    <w:name w:val="WW8Num1z8"/>
    <w:uiPriority w:val="99"/>
    <w:rsid w:val="004C7CF7"/>
  </w:style>
  <w:style w:type="character" w:customStyle="1" w:styleId="WW8Num2z0">
    <w:name w:val="WW8Num2z0"/>
    <w:uiPriority w:val="99"/>
    <w:rsid w:val="004C7CF7"/>
    <w:rPr>
      <w:lang w:val="uk-UA"/>
    </w:rPr>
  </w:style>
  <w:style w:type="character" w:customStyle="1" w:styleId="WW8Num2z1">
    <w:name w:val="WW8Num2z1"/>
    <w:uiPriority w:val="99"/>
    <w:rsid w:val="004C7CF7"/>
  </w:style>
  <w:style w:type="character" w:customStyle="1" w:styleId="WW8Num2z2">
    <w:name w:val="WW8Num2z2"/>
    <w:uiPriority w:val="99"/>
    <w:rsid w:val="004C7CF7"/>
  </w:style>
  <w:style w:type="character" w:customStyle="1" w:styleId="WW8Num2z3">
    <w:name w:val="WW8Num2z3"/>
    <w:uiPriority w:val="99"/>
    <w:rsid w:val="004C7CF7"/>
  </w:style>
  <w:style w:type="character" w:customStyle="1" w:styleId="WW8Num2z4">
    <w:name w:val="WW8Num2z4"/>
    <w:uiPriority w:val="99"/>
    <w:rsid w:val="004C7CF7"/>
  </w:style>
  <w:style w:type="character" w:customStyle="1" w:styleId="WW8Num2z5">
    <w:name w:val="WW8Num2z5"/>
    <w:uiPriority w:val="99"/>
    <w:rsid w:val="004C7CF7"/>
  </w:style>
  <w:style w:type="character" w:customStyle="1" w:styleId="WW8Num2z6">
    <w:name w:val="WW8Num2z6"/>
    <w:uiPriority w:val="99"/>
    <w:rsid w:val="004C7CF7"/>
  </w:style>
  <w:style w:type="character" w:customStyle="1" w:styleId="WW8Num2z7">
    <w:name w:val="WW8Num2z7"/>
    <w:uiPriority w:val="99"/>
    <w:rsid w:val="004C7CF7"/>
  </w:style>
  <w:style w:type="character" w:customStyle="1" w:styleId="WW8Num2z8">
    <w:name w:val="WW8Num2z8"/>
    <w:uiPriority w:val="99"/>
    <w:rsid w:val="004C7CF7"/>
  </w:style>
  <w:style w:type="character" w:customStyle="1" w:styleId="WW8Num3z0">
    <w:name w:val="WW8Num3z0"/>
    <w:uiPriority w:val="99"/>
    <w:rsid w:val="004C7CF7"/>
  </w:style>
  <w:style w:type="character" w:customStyle="1" w:styleId="WW8Num3z1">
    <w:name w:val="WW8Num3z1"/>
    <w:uiPriority w:val="99"/>
    <w:rsid w:val="004C7CF7"/>
  </w:style>
  <w:style w:type="character" w:customStyle="1" w:styleId="WW8Num3z2">
    <w:name w:val="WW8Num3z2"/>
    <w:uiPriority w:val="99"/>
    <w:rsid w:val="004C7CF7"/>
  </w:style>
  <w:style w:type="character" w:customStyle="1" w:styleId="WW8Num3z3">
    <w:name w:val="WW8Num3z3"/>
    <w:uiPriority w:val="99"/>
    <w:rsid w:val="004C7CF7"/>
  </w:style>
  <w:style w:type="character" w:customStyle="1" w:styleId="WW8Num3z4">
    <w:name w:val="WW8Num3z4"/>
    <w:uiPriority w:val="99"/>
    <w:rsid w:val="004C7CF7"/>
  </w:style>
  <w:style w:type="character" w:customStyle="1" w:styleId="WW8Num3z5">
    <w:name w:val="WW8Num3z5"/>
    <w:uiPriority w:val="99"/>
    <w:rsid w:val="004C7CF7"/>
  </w:style>
  <w:style w:type="character" w:customStyle="1" w:styleId="WW8Num3z6">
    <w:name w:val="WW8Num3z6"/>
    <w:uiPriority w:val="99"/>
    <w:rsid w:val="004C7CF7"/>
  </w:style>
  <w:style w:type="character" w:customStyle="1" w:styleId="WW8Num3z7">
    <w:name w:val="WW8Num3z7"/>
    <w:uiPriority w:val="99"/>
    <w:rsid w:val="004C7CF7"/>
  </w:style>
  <w:style w:type="character" w:customStyle="1" w:styleId="WW8Num3z8">
    <w:name w:val="WW8Num3z8"/>
    <w:uiPriority w:val="99"/>
    <w:rsid w:val="004C7CF7"/>
  </w:style>
  <w:style w:type="character" w:customStyle="1" w:styleId="WW8Num4z0">
    <w:name w:val="WW8Num4z0"/>
    <w:uiPriority w:val="99"/>
    <w:rsid w:val="004C7CF7"/>
    <w:rPr>
      <w:rFonts w:ascii="Times New Roman" w:hAnsi="Times New Roman"/>
    </w:rPr>
  </w:style>
  <w:style w:type="character" w:customStyle="1" w:styleId="WW8Num4z1">
    <w:name w:val="WW8Num4z1"/>
    <w:uiPriority w:val="99"/>
    <w:rsid w:val="004C7CF7"/>
    <w:rPr>
      <w:rFonts w:ascii="Courier New" w:hAnsi="Courier New"/>
    </w:rPr>
  </w:style>
  <w:style w:type="character" w:customStyle="1" w:styleId="WW8Num4z2">
    <w:name w:val="WW8Num4z2"/>
    <w:uiPriority w:val="99"/>
    <w:rsid w:val="004C7CF7"/>
    <w:rPr>
      <w:rFonts w:ascii="Wingdings" w:hAnsi="Wingdings"/>
    </w:rPr>
  </w:style>
  <w:style w:type="character" w:customStyle="1" w:styleId="WW8Num4z3">
    <w:name w:val="WW8Num4z3"/>
    <w:uiPriority w:val="99"/>
    <w:rsid w:val="004C7CF7"/>
    <w:rPr>
      <w:rFonts w:ascii="Symbol" w:hAnsi="Symbol"/>
    </w:rPr>
  </w:style>
  <w:style w:type="character" w:customStyle="1" w:styleId="1">
    <w:name w:val="Основной шрифт абзаца1"/>
    <w:uiPriority w:val="99"/>
    <w:rsid w:val="004C7CF7"/>
  </w:style>
  <w:style w:type="character" w:customStyle="1" w:styleId="a">
    <w:name w:val="Символ нумерации"/>
    <w:uiPriority w:val="99"/>
    <w:rsid w:val="004C7CF7"/>
  </w:style>
  <w:style w:type="paragraph" w:customStyle="1" w:styleId="a0">
    <w:name w:val="Заголовок"/>
    <w:basedOn w:val="Normal"/>
    <w:next w:val="BodyText"/>
    <w:uiPriority w:val="99"/>
    <w:rsid w:val="004C7CF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4C7CF7"/>
    <w:pPr>
      <w:spacing w:after="12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B674F"/>
    <w:rPr>
      <w:rFonts w:cs="Times New Roman"/>
      <w:sz w:val="24"/>
      <w:szCs w:val="24"/>
      <w:lang w:val="ru-RU" w:eastAsia="ar-SA" w:bidi="ar-SA"/>
    </w:rPr>
  </w:style>
  <w:style w:type="paragraph" w:styleId="List">
    <w:name w:val="List"/>
    <w:basedOn w:val="BodyText"/>
    <w:uiPriority w:val="99"/>
    <w:rsid w:val="004C7CF7"/>
    <w:rPr>
      <w:rFonts w:cs="Mangal"/>
    </w:rPr>
  </w:style>
  <w:style w:type="paragraph" w:customStyle="1" w:styleId="10">
    <w:name w:val="Название1"/>
    <w:basedOn w:val="Normal"/>
    <w:uiPriority w:val="99"/>
    <w:rsid w:val="004C7CF7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Normal"/>
    <w:uiPriority w:val="99"/>
    <w:rsid w:val="004C7CF7"/>
    <w:pPr>
      <w:suppressLineNumbers/>
    </w:pPr>
    <w:rPr>
      <w:rFonts w:cs="Mangal"/>
    </w:rPr>
  </w:style>
  <w:style w:type="paragraph" w:customStyle="1" w:styleId="Just">
    <w:name w:val="Just"/>
    <w:uiPriority w:val="99"/>
    <w:rsid w:val="004C7CF7"/>
    <w:pPr>
      <w:suppressAutoHyphens/>
      <w:autoSpaceDE w:val="0"/>
      <w:spacing w:before="40" w:after="40"/>
      <w:ind w:firstLine="568"/>
      <w:jc w:val="both"/>
    </w:pPr>
    <w:rPr>
      <w:sz w:val="24"/>
      <w:szCs w:val="24"/>
      <w:lang w:val="ru-RU" w:eastAsia="ar-SA"/>
    </w:rPr>
  </w:style>
  <w:style w:type="paragraph" w:styleId="Header">
    <w:name w:val="header"/>
    <w:basedOn w:val="Normal"/>
    <w:link w:val="HeaderChar"/>
    <w:uiPriority w:val="99"/>
    <w:rsid w:val="004C7CF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B674F"/>
    <w:rPr>
      <w:rFonts w:cs="Times New Roman"/>
      <w:sz w:val="24"/>
      <w:szCs w:val="24"/>
      <w:lang w:val="ru-RU" w:eastAsia="ar-SA" w:bidi="ar-SA"/>
    </w:rPr>
  </w:style>
  <w:style w:type="paragraph" w:styleId="Footer">
    <w:name w:val="footer"/>
    <w:basedOn w:val="Normal"/>
    <w:link w:val="FooterChar"/>
    <w:uiPriority w:val="99"/>
    <w:rsid w:val="004C7CF7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B674F"/>
    <w:rPr>
      <w:rFonts w:cs="Times New Roman"/>
      <w:sz w:val="24"/>
      <w:szCs w:val="24"/>
      <w:lang w:val="ru-RU" w:eastAsia="ar-SA" w:bidi="ar-SA"/>
    </w:rPr>
  </w:style>
  <w:style w:type="paragraph" w:customStyle="1" w:styleId="31">
    <w:name w:val="Основной текст 31"/>
    <w:basedOn w:val="Normal"/>
    <w:uiPriority w:val="99"/>
    <w:rsid w:val="004C7CF7"/>
    <w:pPr>
      <w:jc w:val="both"/>
    </w:pPr>
    <w:rPr>
      <w:sz w:val="28"/>
      <w:szCs w:val="20"/>
      <w:lang w:val="uk-UA"/>
    </w:rPr>
  </w:style>
  <w:style w:type="paragraph" w:customStyle="1" w:styleId="12">
    <w:name w:val="Название объекта1"/>
    <w:basedOn w:val="Normal"/>
    <w:next w:val="Normal"/>
    <w:uiPriority w:val="99"/>
    <w:rsid w:val="004C7CF7"/>
    <w:pPr>
      <w:autoSpaceDE w:val="0"/>
      <w:jc w:val="center"/>
    </w:pPr>
    <w:rPr>
      <w:b/>
      <w:bCs/>
      <w:sz w:val="28"/>
      <w:szCs w:val="28"/>
    </w:rPr>
  </w:style>
  <w:style w:type="paragraph" w:customStyle="1" w:styleId="a1">
    <w:name w:val="Содержимое таблицы"/>
    <w:basedOn w:val="Normal"/>
    <w:uiPriority w:val="99"/>
    <w:rsid w:val="004C7CF7"/>
    <w:pPr>
      <w:suppressLineNumbers/>
    </w:pPr>
  </w:style>
  <w:style w:type="paragraph" w:customStyle="1" w:styleId="a2">
    <w:name w:val="Заголовок таблицы"/>
    <w:basedOn w:val="a1"/>
    <w:uiPriority w:val="99"/>
    <w:rsid w:val="004C7CF7"/>
    <w:pPr>
      <w:jc w:val="center"/>
    </w:pPr>
    <w:rPr>
      <w:b/>
      <w:bCs/>
    </w:rPr>
  </w:style>
  <w:style w:type="table" w:styleId="TableGrid">
    <w:name w:val="Table Grid"/>
    <w:basedOn w:val="TableNormal"/>
    <w:uiPriority w:val="99"/>
    <w:rsid w:val="008241D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link w:val="BodyText3Char"/>
    <w:uiPriority w:val="99"/>
    <w:rsid w:val="00537708"/>
    <w:pPr>
      <w:suppressAutoHyphens w:val="0"/>
      <w:spacing w:after="120"/>
    </w:pPr>
    <w:rPr>
      <w:sz w:val="16"/>
      <w:szCs w:val="16"/>
      <w:lang w:eastAsia="ru-RU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864DAA"/>
    <w:rPr>
      <w:rFonts w:cs="Times New Roman"/>
      <w:sz w:val="16"/>
      <w:lang w:val="ru-RU" w:eastAsia="ru-RU"/>
    </w:rPr>
  </w:style>
  <w:style w:type="paragraph" w:styleId="NormalWeb">
    <w:name w:val="Normal (Web)"/>
    <w:basedOn w:val="Normal"/>
    <w:uiPriority w:val="99"/>
    <w:rsid w:val="007573D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HTMLPreformatted">
    <w:name w:val="HTML Preformatted"/>
    <w:basedOn w:val="Normal"/>
    <w:link w:val="HTMLPreformattedChar"/>
    <w:uiPriority w:val="99"/>
    <w:rsid w:val="00632E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color w:val="000000"/>
      <w:sz w:val="21"/>
      <w:szCs w:val="21"/>
      <w:lang w:val="en-US"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632EE9"/>
    <w:rPr>
      <w:rFonts w:ascii="Courier New" w:hAnsi="Courier New" w:cs="Times New Roman"/>
      <w:color w:val="000000"/>
      <w:sz w:val="21"/>
    </w:rPr>
  </w:style>
  <w:style w:type="paragraph" w:styleId="NoSpacing">
    <w:name w:val="No Spacing"/>
    <w:uiPriority w:val="99"/>
    <w:qFormat/>
    <w:rsid w:val="00912797"/>
    <w:rPr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99"/>
    <w:qFormat/>
    <w:rsid w:val="00912797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rvts23">
    <w:name w:val="rvts23"/>
    <w:basedOn w:val="DefaultParagraphFont"/>
    <w:uiPriority w:val="99"/>
    <w:rsid w:val="00107EE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42</TotalTime>
  <Pages>3</Pages>
  <Words>891</Words>
  <Characters>5079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subject/>
  <dc:creator>kab 4</dc:creator>
  <cp:keywords/>
  <dc:description/>
  <cp:lastModifiedBy>User</cp:lastModifiedBy>
  <cp:revision>15</cp:revision>
  <cp:lastPrinted>2024-03-15T07:03:00Z</cp:lastPrinted>
  <dcterms:created xsi:type="dcterms:W3CDTF">2025-12-15T09:34:00Z</dcterms:created>
  <dcterms:modified xsi:type="dcterms:W3CDTF">2026-01-29T12:14:00Z</dcterms:modified>
</cp:coreProperties>
</file>