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918" w:rsidRPr="00DF231F" w:rsidRDefault="007C1918" w:rsidP="00DF231F">
      <w:pPr>
        <w:spacing w:before="120"/>
        <w:ind w:left="5670"/>
        <w:contextualSpacing/>
        <w:rPr>
          <w:b w:val="0"/>
          <w:sz w:val="24"/>
          <w:szCs w:val="24"/>
          <w:lang w:val="uk-UA"/>
        </w:rPr>
      </w:pPr>
      <w:r w:rsidRPr="00DF231F">
        <w:rPr>
          <w:b w:val="0"/>
          <w:sz w:val="24"/>
          <w:szCs w:val="24"/>
        </w:rPr>
        <w:t>Д</w:t>
      </w:r>
      <w:r w:rsidRPr="00DF231F">
        <w:rPr>
          <w:b w:val="0"/>
          <w:sz w:val="24"/>
          <w:szCs w:val="24"/>
          <w:lang w:val="uk-UA"/>
        </w:rPr>
        <w:t>о</w:t>
      </w:r>
      <w:r w:rsidRPr="00DF231F">
        <w:rPr>
          <w:b w:val="0"/>
          <w:sz w:val="24"/>
          <w:szCs w:val="24"/>
        </w:rPr>
        <w:t>даток</w:t>
      </w:r>
    </w:p>
    <w:p w:rsidR="007C1918" w:rsidRPr="00DF231F" w:rsidRDefault="007C1918" w:rsidP="00DF231F">
      <w:pPr>
        <w:spacing w:before="120"/>
        <w:ind w:left="5670"/>
        <w:contextualSpacing/>
        <w:rPr>
          <w:b w:val="0"/>
          <w:sz w:val="24"/>
          <w:szCs w:val="24"/>
          <w:lang w:val="uk-UA"/>
        </w:rPr>
      </w:pPr>
      <w:r w:rsidRPr="00DF231F">
        <w:rPr>
          <w:b w:val="0"/>
          <w:sz w:val="24"/>
          <w:szCs w:val="24"/>
        </w:rPr>
        <w:t>до рішення виконавч</w:t>
      </w:r>
      <w:r w:rsidRPr="00DF231F">
        <w:rPr>
          <w:b w:val="0"/>
          <w:sz w:val="24"/>
          <w:szCs w:val="24"/>
          <w:lang w:val="uk-UA"/>
        </w:rPr>
        <w:t>ого комітету</w:t>
      </w:r>
    </w:p>
    <w:p w:rsidR="007C1918" w:rsidRPr="00DF231F" w:rsidRDefault="007C1918" w:rsidP="00DF231F">
      <w:pPr>
        <w:spacing w:before="120"/>
        <w:ind w:left="5670"/>
        <w:contextualSpacing/>
        <w:rPr>
          <w:b w:val="0"/>
          <w:sz w:val="24"/>
          <w:szCs w:val="24"/>
        </w:rPr>
      </w:pPr>
      <w:r w:rsidRPr="00DF231F">
        <w:rPr>
          <w:b w:val="0"/>
          <w:sz w:val="24"/>
          <w:szCs w:val="24"/>
        </w:rPr>
        <w:t>Лозівської міської ради</w:t>
      </w:r>
    </w:p>
    <w:p w:rsidR="007C1918" w:rsidRDefault="007C1918" w:rsidP="002041A7">
      <w:pPr>
        <w:spacing w:before="120"/>
        <w:ind w:left="5670"/>
        <w:contextualSpacing/>
        <w:rPr>
          <w:lang w:val="uk-UA"/>
        </w:rPr>
      </w:pPr>
      <w:r>
        <w:rPr>
          <w:b w:val="0"/>
          <w:sz w:val="24"/>
          <w:szCs w:val="24"/>
          <w:lang w:val="uk-UA"/>
        </w:rPr>
        <w:t>в</w:t>
      </w:r>
      <w:r w:rsidRPr="00DF231F">
        <w:rPr>
          <w:b w:val="0"/>
          <w:sz w:val="24"/>
          <w:szCs w:val="24"/>
        </w:rPr>
        <w:t>ід</w:t>
      </w:r>
      <w:r>
        <w:rPr>
          <w:b w:val="0"/>
          <w:sz w:val="24"/>
          <w:szCs w:val="24"/>
          <w:lang w:val="uk-UA"/>
        </w:rPr>
        <w:t xml:space="preserve"> 10.03.2026 № 258</w:t>
      </w:r>
    </w:p>
    <w:p w:rsidR="007C1918" w:rsidRDefault="007C1918" w:rsidP="00366F9A">
      <w:pPr>
        <w:spacing w:before="120"/>
        <w:contextualSpacing/>
        <w:jc w:val="center"/>
        <w:rPr>
          <w:lang w:val="uk-UA"/>
        </w:rPr>
      </w:pPr>
    </w:p>
    <w:p w:rsidR="007C1918" w:rsidRDefault="007C1918" w:rsidP="00353E49">
      <w:pPr>
        <w:spacing w:before="120"/>
        <w:contextualSpacing/>
        <w:jc w:val="center"/>
        <w:rPr>
          <w:lang w:val="uk-UA"/>
        </w:rPr>
      </w:pPr>
    </w:p>
    <w:p w:rsidR="007C1918" w:rsidRDefault="007C1918" w:rsidP="00353E49">
      <w:pPr>
        <w:spacing w:before="120"/>
        <w:contextualSpacing/>
        <w:jc w:val="center"/>
        <w:rPr>
          <w:lang w:val="uk-UA"/>
        </w:rPr>
      </w:pPr>
      <w:r>
        <w:rPr>
          <w:lang w:val="uk-UA"/>
        </w:rPr>
        <w:t>П</w:t>
      </w:r>
      <w:r w:rsidRPr="00054B88">
        <w:rPr>
          <w:lang w:val="uk-UA"/>
        </w:rPr>
        <w:t xml:space="preserve">ерелік </w:t>
      </w:r>
      <w:r w:rsidRPr="00054B88">
        <w:rPr>
          <w:bCs w:val="0"/>
          <w:lang w:val="uk-UA"/>
        </w:rPr>
        <w:t xml:space="preserve">автомобільних </w:t>
      </w:r>
      <w:r w:rsidRPr="00054B88">
        <w:rPr>
          <w:lang w:val="uk-UA"/>
        </w:rPr>
        <w:t>доріг, тротуарів та інших об’єктів інженерно-транспортної інфраструктур</w:t>
      </w:r>
      <w:r w:rsidRPr="00054B88">
        <w:rPr>
          <w:bCs w:val="0"/>
          <w:lang w:val="uk-UA"/>
        </w:rPr>
        <w:t>и</w:t>
      </w:r>
      <w:r w:rsidRPr="00054B88">
        <w:rPr>
          <w:lang w:val="uk-UA"/>
        </w:rPr>
        <w:t xml:space="preserve">, які перебувають у комунальній власності </w:t>
      </w:r>
      <w:r w:rsidRPr="00054B88">
        <w:rPr>
          <w:szCs w:val="28"/>
          <w:lang w:val="uk-UA"/>
        </w:rPr>
        <w:t>Лозівської міської територіальної громади</w:t>
      </w:r>
      <w:r w:rsidRPr="00054B88">
        <w:rPr>
          <w:lang w:val="uk-UA"/>
        </w:rPr>
        <w:t>,</w:t>
      </w:r>
      <w:r>
        <w:rPr>
          <w:lang w:val="uk-UA"/>
        </w:rPr>
        <w:t xml:space="preserve"> будівництво, реконструкцію та капітальний </w:t>
      </w:r>
      <w:r w:rsidRPr="00054B88">
        <w:rPr>
          <w:lang w:val="uk-UA"/>
        </w:rPr>
        <w:t xml:space="preserve">ремонт яких планується здійснювати за </w:t>
      </w:r>
      <w:r>
        <w:rPr>
          <w:lang w:val="uk-UA"/>
        </w:rPr>
        <w:t>рахунок коштів бюджету Лозівської міської територіальної громади у 2026</w:t>
      </w:r>
      <w:r w:rsidRPr="00054B88">
        <w:rPr>
          <w:lang w:val="uk-UA"/>
        </w:rPr>
        <w:t xml:space="preserve"> році</w:t>
      </w:r>
    </w:p>
    <w:p w:rsidR="007C1918" w:rsidRPr="00054B88" w:rsidRDefault="007C1918" w:rsidP="00366F9A">
      <w:pPr>
        <w:spacing w:before="120"/>
        <w:contextualSpacing/>
        <w:jc w:val="center"/>
        <w:rPr>
          <w:lang w:val="uk-UA"/>
        </w:rPr>
      </w:pPr>
    </w:p>
    <w:p w:rsidR="007C1918" w:rsidRPr="005125A4" w:rsidRDefault="007C1918" w:rsidP="004A10BB">
      <w:pPr>
        <w:pStyle w:val="BodyTextIndent"/>
        <w:spacing w:line="228" w:lineRule="auto"/>
        <w:ind w:firstLine="709"/>
        <w:contextualSpacing/>
        <w:rPr>
          <w:b/>
          <w:szCs w:val="28"/>
        </w:rPr>
      </w:pPr>
      <w:r>
        <w:rPr>
          <w:b/>
          <w:szCs w:val="28"/>
        </w:rPr>
        <w:t xml:space="preserve">Капітальний ремонт об’єктів благоустрою: </w:t>
      </w:r>
    </w:p>
    <w:p w:rsidR="007C1918" w:rsidRPr="004416A1" w:rsidRDefault="007C1918" w:rsidP="0084114A">
      <w:pPr>
        <w:spacing w:line="216" w:lineRule="auto"/>
        <w:ind w:firstLine="709"/>
        <w:contextualSpacing/>
        <w:jc w:val="both"/>
        <w:rPr>
          <w:b w:val="0"/>
          <w:szCs w:val="28"/>
          <w:lang w:val="uk-UA"/>
        </w:rPr>
      </w:pPr>
      <w:r>
        <w:rPr>
          <w:b w:val="0"/>
          <w:szCs w:val="28"/>
        </w:rPr>
        <w:t>-</w:t>
      </w:r>
      <w:r w:rsidRPr="0084114A">
        <w:rPr>
          <w:b w:val="0"/>
          <w:szCs w:val="28"/>
        </w:rPr>
        <w:t>«Капітальний рем</w:t>
      </w:r>
      <w:r>
        <w:rPr>
          <w:b w:val="0"/>
          <w:szCs w:val="28"/>
        </w:rPr>
        <w:t>онт дорожнього покриття</w:t>
      </w:r>
      <w:r w:rsidRPr="0084114A">
        <w:rPr>
          <w:b w:val="0"/>
          <w:szCs w:val="28"/>
        </w:rPr>
        <w:t xml:space="preserve"> з елементами благоустрою </w:t>
      </w:r>
      <w:r>
        <w:rPr>
          <w:b w:val="0"/>
          <w:szCs w:val="28"/>
          <w:lang w:val="uk-UA"/>
        </w:rPr>
        <w:t>дороги по вул. Олеся Гончара</w:t>
      </w:r>
      <w:r w:rsidRPr="004416A1">
        <w:rPr>
          <w:b w:val="0"/>
          <w:szCs w:val="28"/>
          <w:lang w:val="uk-UA"/>
        </w:rPr>
        <w:t xml:space="preserve"> м. Лозова Харківської області»;</w:t>
      </w:r>
    </w:p>
    <w:p w:rsidR="007C1918" w:rsidRPr="004416A1" w:rsidRDefault="007C1918" w:rsidP="0084114A">
      <w:pPr>
        <w:spacing w:line="216" w:lineRule="auto"/>
        <w:ind w:firstLine="709"/>
        <w:contextualSpacing/>
        <w:jc w:val="both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-«Капітальний ремонт дорожнього покриття з елементами благоустрою дороги по вул. Айдарівська в межах вул. Миру та вул. Олеся Гончара</w:t>
      </w:r>
      <w:bookmarkStart w:id="0" w:name="_GoBack"/>
      <w:bookmarkEnd w:id="0"/>
      <w:r w:rsidRPr="004416A1">
        <w:rPr>
          <w:b w:val="0"/>
          <w:szCs w:val="28"/>
          <w:lang w:val="uk-UA"/>
        </w:rPr>
        <w:t xml:space="preserve"> м. Ло</w:t>
      </w:r>
      <w:r>
        <w:rPr>
          <w:b w:val="0"/>
          <w:szCs w:val="28"/>
          <w:lang w:val="uk-UA"/>
        </w:rPr>
        <w:t>зова Харківської області</w:t>
      </w:r>
      <w:r w:rsidRPr="004416A1">
        <w:rPr>
          <w:b w:val="0"/>
          <w:szCs w:val="28"/>
          <w:lang w:val="uk-UA"/>
        </w:rPr>
        <w:t>»;</w:t>
      </w:r>
    </w:p>
    <w:p w:rsidR="007C1918" w:rsidRPr="006B3A23" w:rsidRDefault="007C1918" w:rsidP="0084114A">
      <w:pPr>
        <w:spacing w:line="216" w:lineRule="auto"/>
        <w:ind w:firstLine="709"/>
        <w:contextualSpacing/>
        <w:jc w:val="both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-«Будівництво майданчика для тимчасового паркування автотранспортних засобів по вул. Козацькій, в межах скверу Шевченка,м. Лозова, Харківської області».</w:t>
      </w:r>
    </w:p>
    <w:p w:rsidR="007C1918" w:rsidRPr="006B3A23" w:rsidRDefault="007C1918" w:rsidP="00E34BC2">
      <w:pPr>
        <w:pStyle w:val="BodyTextIndent"/>
        <w:spacing w:line="228" w:lineRule="auto"/>
        <w:contextualSpacing/>
        <w:rPr>
          <w:szCs w:val="28"/>
        </w:rPr>
      </w:pPr>
    </w:p>
    <w:p w:rsidR="007C1918" w:rsidRPr="00B02D56" w:rsidRDefault="007C1918" w:rsidP="00E34BC2">
      <w:pPr>
        <w:pStyle w:val="BodyTextIndent"/>
        <w:spacing w:line="228" w:lineRule="auto"/>
        <w:contextualSpacing/>
        <w:rPr>
          <w:szCs w:val="28"/>
        </w:rPr>
      </w:pPr>
    </w:p>
    <w:p w:rsidR="007C1918" w:rsidRDefault="007C1918" w:rsidP="00366F9A">
      <w:pPr>
        <w:pStyle w:val="BodyTextIndent"/>
        <w:ind w:right="-1" w:firstLine="0"/>
        <w:contextualSpacing/>
        <w:rPr>
          <w:b/>
        </w:rPr>
      </w:pPr>
      <w:r>
        <w:rPr>
          <w:b/>
        </w:rPr>
        <w:t>Начальник Управління</w:t>
      </w:r>
    </w:p>
    <w:p w:rsidR="007C1918" w:rsidRDefault="007C1918" w:rsidP="0083194B">
      <w:pPr>
        <w:pStyle w:val="BodyTextIndent"/>
        <w:ind w:firstLine="0"/>
        <w:contextualSpacing/>
        <w:rPr>
          <w:b/>
        </w:rPr>
      </w:pPr>
      <w:r>
        <w:rPr>
          <w:b/>
        </w:rPr>
        <w:t>житлово-комунального господарства</w:t>
      </w:r>
    </w:p>
    <w:p w:rsidR="007C1918" w:rsidRDefault="007C1918" w:rsidP="0083194B">
      <w:pPr>
        <w:pStyle w:val="BodyTextIndent"/>
        <w:ind w:right="-1" w:firstLine="0"/>
        <w:contextualSpacing/>
        <w:rPr>
          <w:b/>
        </w:rPr>
      </w:pPr>
      <w:r>
        <w:rPr>
          <w:b/>
        </w:rPr>
        <w:t>та будівництва міської ради                                            Микола ПОНОМАР</w:t>
      </w:r>
    </w:p>
    <w:p w:rsidR="007C1918" w:rsidRDefault="007C1918" w:rsidP="00366F9A">
      <w:pPr>
        <w:pStyle w:val="BodyTextIndent"/>
        <w:ind w:right="-1" w:firstLine="0"/>
        <w:contextualSpacing/>
        <w:rPr>
          <w:b/>
        </w:rPr>
      </w:pPr>
    </w:p>
    <w:p w:rsidR="007C1918" w:rsidRPr="00E42F97" w:rsidRDefault="007C1918" w:rsidP="00366F9A">
      <w:pPr>
        <w:pStyle w:val="BodyTextIndent"/>
        <w:ind w:right="-1" w:firstLine="0"/>
        <w:contextualSpacing/>
        <w:rPr>
          <w:sz w:val="24"/>
        </w:rPr>
      </w:pPr>
      <w:r>
        <w:rPr>
          <w:sz w:val="24"/>
        </w:rPr>
        <w:t>Олександр Хобта, 25471</w:t>
      </w:r>
    </w:p>
    <w:sectPr w:rsidR="007C1918" w:rsidRPr="00E42F97" w:rsidSect="0064296E">
      <w:headerReference w:type="default" r:id="rId7"/>
      <w:headerReference w:type="first" r:id="rId8"/>
      <w:pgSz w:w="11906" w:h="16838" w:code="9"/>
      <w:pgMar w:top="540" w:right="906" w:bottom="680" w:left="1701" w:header="709" w:footer="709" w:gutter="0"/>
      <w:cols w:space="708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918" w:rsidRDefault="007C1918" w:rsidP="00866325">
      <w:r>
        <w:separator/>
      </w:r>
    </w:p>
  </w:endnote>
  <w:endnote w:type="continuationSeparator" w:id="1">
    <w:p w:rsidR="007C1918" w:rsidRDefault="007C1918" w:rsidP="00866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918" w:rsidRDefault="007C1918" w:rsidP="00866325">
      <w:r>
        <w:separator/>
      </w:r>
    </w:p>
  </w:footnote>
  <w:footnote w:type="continuationSeparator" w:id="1">
    <w:p w:rsidR="007C1918" w:rsidRDefault="007C1918" w:rsidP="008663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918" w:rsidRDefault="007C1918">
    <w:pPr>
      <w:pStyle w:val="Header"/>
      <w:jc w:val="center"/>
    </w:pPr>
    <w:fldSimple w:instr=" PAGE   \* MERGEFORMAT ">
      <w:r>
        <w:rPr>
          <w:noProof/>
        </w:rPr>
        <w:t>4</w:t>
      </w:r>
    </w:fldSimple>
  </w:p>
  <w:p w:rsidR="007C1918" w:rsidRDefault="007C191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918" w:rsidRDefault="007C1918">
    <w:pPr>
      <w:pStyle w:val="Header"/>
      <w:jc w:val="center"/>
    </w:pPr>
  </w:p>
  <w:p w:rsidR="007C1918" w:rsidRDefault="007C191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D6516"/>
    <w:multiLevelType w:val="hybridMultilevel"/>
    <w:tmpl w:val="E7CE667E"/>
    <w:lvl w:ilvl="0" w:tplc="55FC16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3410388"/>
    <w:multiLevelType w:val="hybridMultilevel"/>
    <w:tmpl w:val="A762EF2E"/>
    <w:lvl w:ilvl="0" w:tplc="7FA0809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281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0EF4"/>
    <w:rsid w:val="00002BB9"/>
    <w:rsid w:val="00004054"/>
    <w:rsid w:val="0000476C"/>
    <w:rsid w:val="0000558F"/>
    <w:rsid w:val="0000672D"/>
    <w:rsid w:val="00013104"/>
    <w:rsid w:val="00014061"/>
    <w:rsid w:val="00024E8F"/>
    <w:rsid w:val="0002715D"/>
    <w:rsid w:val="00030BDD"/>
    <w:rsid w:val="00032E91"/>
    <w:rsid w:val="00051078"/>
    <w:rsid w:val="000523B8"/>
    <w:rsid w:val="00052A4E"/>
    <w:rsid w:val="00054B88"/>
    <w:rsid w:val="000604B6"/>
    <w:rsid w:val="000606B9"/>
    <w:rsid w:val="00070A9F"/>
    <w:rsid w:val="000763CF"/>
    <w:rsid w:val="00076ABF"/>
    <w:rsid w:val="000771ED"/>
    <w:rsid w:val="00082EE3"/>
    <w:rsid w:val="00083831"/>
    <w:rsid w:val="00085C04"/>
    <w:rsid w:val="00087D47"/>
    <w:rsid w:val="00090529"/>
    <w:rsid w:val="0009103C"/>
    <w:rsid w:val="000943C8"/>
    <w:rsid w:val="00096631"/>
    <w:rsid w:val="000C1C8E"/>
    <w:rsid w:val="000C360F"/>
    <w:rsid w:val="000C5CC8"/>
    <w:rsid w:val="000C73BC"/>
    <w:rsid w:val="000D0013"/>
    <w:rsid w:val="000D433F"/>
    <w:rsid w:val="000D6474"/>
    <w:rsid w:val="000D71FE"/>
    <w:rsid w:val="000E0EDD"/>
    <w:rsid w:val="000E2783"/>
    <w:rsid w:val="000E4DD6"/>
    <w:rsid w:val="000E70CC"/>
    <w:rsid w:val="000F4594"/>
    <w:rsid w:val="000F60F1"/>
    <w:rsid w:val="000F6DBC"/>
    <w:rsid w:val="0011727F"/>
    <w:rsid w:val="00117601"/>
    <w:rsid w:val="00120C59"/>
    <w:rsid w:val="00125261"/>
    <w:rsid w:val="001266DE"/>
    <w:rsid w:val="00133E2C"/>
    <w:rsid w:val="00140842"/>
    <w:rsid w:val="00143857"/>
    <w:rsid w:val="00152F38"/>
    <w:rsid w:val="00154319"/>
    <w:rsid w:val="00156A0C"/>
    <w:rsid w:val="001637B6"/>
    <w:rsid w:val="00167D27"/>
    <w:rsid w:val="00173CE7"/>
    <w:rsid w:val="00180CC1"/>
    <w:rsid w:val="00186328"/>
    <w:rsid w:val="001906AD"/>
    <w:rsid w:val="00192B11"/>
    <w:rsid w:val="0019372B"/>
    <w:rsid w:val="001957B7"/>
    <w:rsid w:val="00196EEF"/>
    <w:rsid w:val="001A20D0"/>
    <w:rsid w:val="001A4A9F"/>
    <w:rsid w:val="001A6521"/>
    <w:rsid w:val="001B2962"/>
    <w:rsid w:val="001B3558"/>
    <w:rsid w:val="001F462F"/>
    <w:rsid w:val="001F758E"/>
    <w:rsid w:val="0020234D"/>
    <w:rsid w:val="002041A7"/>
    <w:rsid w:val="0021204A"/>
    <w:rsid w:val="00215877"/>
    <w:rsid w:val="00217D14"/>
    <w:rsid w:val="00223FCC"/>
    <w:rsid w:val="00226A03"/>
    <w:rsid w:val="002279D3"/>
    <w:rsid w:val="00240379"/>
    <w:rsid w:val="00241B35"/>
    <w:rsid w:val="00254D33"/>
    <w:rsid w:val="002550B2"/>
    <w:rsid w:val="00264CF3"/>
    <w:rsid w:val="00266583"/>
    <w:rsid w:val="00277B5F"/>
    <w:rsid w:val="00282A39"/>
    <w:rsid w:val="0029073E"/>
    <w:rsid w:val="00294866"/>
    <w:rsid w:val="002A2925"/>
    <w:rsid w:val="002A451C"/>
    <w:rsid w:val="002C3F35"/>
    <w:rsid w:val="002C465B"/>
    <w:rsid w:val="002D6D61"/>
    <w:rsid w:val="002E2FF6"/>
    <w:rsid w:val="002E7BF1"/>
    <w:rsid w:val="002F0C9B"/>
    <w:rsid w:val="00320B07"/>
    <w:rsid w:val="003234BF"/>
    <w:rsid w:val="00327A59"/>
    <w:rsid w:val="00332E56"/>
    <w:rsid w:val="0033413F"/>
    <w:rsid w:val="00336BEE"/>
    <w:rsid w:val="00351458"/>
    <w:rsid w:val="00353E49"/>
    <w:rsid w:val="0036404E"/>
    <w:rsid w:val="00366F9A"/>
    <w:rsid w:val="00370994"/>
    <w:rsid w:val="00370A1A"/>
    <w:rsid w:val="00375523"/>
    <w:rsid w:val="00377BD4"/>
    <w:rsid w:val="0038609E"/>
    <w:rsid w:val="003901E3"/>
    <w:rsid w:val="00392237"/>
    <w:rsid w:val="0039708E"/>
    <w:rsid w:val="00397145"/>
    <w:rsid w:val="003A362A"/>
    <w:rsid w:val="003A6A33"/>
    <w:rsid w:val="003A7C4B"/>
    <w:rsid w:val="003E430B"/>
    <w:rsid w:val="003E67DB"/>
    <w:rsid w:val="003F2F48"/>
    <w:rsid w:val="00400963"/>
    <w:rsid w:val="00404E07"/>
    <w:rsid w:val="00415C03"/>
    <w:rsid w:val="00421C12"/>
    <w:rsid w:val="00432005"/>
    <w:rsid w:val="004416A1"/>
    <w:rsid w:val="004456A0"/>
    <w:rsid w:val="00446518"/>
    <w:rsid w:val="00452409"/>
    <w:rsid w:val="0045253A"/>
    <w:rsid w:val="004529DD"/>
    <w:rsid w:val="0046038B"/>
    <w:rsid w:val="004611C1"/>
    <w:rsid w:val="00461937"/>
    <w:rsid w:val="00470B10"/>
    <w:rsid w:val="00490745"/>
    <w:rsid w:val="00493427"/>
    <w:rsid w:val="00493DC6"/>
    <w:rsid w:val="00494504"/>
    <w:rsid w:val="004A10BB"/>
    <w:rsid w:val="004B1E08"/>
    <w:rsid w:val="004C3484"/>
    <w:rsid w:val="004E3A8F"/>
    <w:rsid w:val="004E4B51"/>
    <w:rsid w:val="004E54E6"/>
    <w:rsid w:val="004E65CA"/>
    <w:rsid w:val="004F33B6"/>
    <w:rsid w:val="004F6CDF"/>
    <w:rsid w:val="004F7C4F"/>
    <w:rsid w:val="00500914"/>
    <w:rsid w:val="0050141A"/>
    <w:rsid w:val="00503220"/>
    <w:rsid w:val="0050450E"/>
    <w:rsid w:val="00505C69"/>
    <w:rsid w:val="0051245F"/>
    <w:rsid w:val="005124FF"/>
    <w:rsid w:val="005125A4"/>
    <w:rsid w:val="00512F62"/>
    <w:rsid w:val="00513DC4"/>
    <w:rsid w:val="00513E7B"/>
    <w:rsid w:val="005145F6"/>
    <w:rsid w:val="00515798"/>
    <w:rsid w:val="00520EE5"/>
    <w:rsid w:val="005243B4"/>
    <w:rsid w:val="00530464"/>
    <w:rsid w:val="00530DDD"/>
    <w:rsid w:val="005370C7"/>
    <w:rsid w:val="00540A5D"/>
    <w:rsid w:val="005511BC"/>
    <w:rsid w:val="00553B7D"/>
    <w:rsid w:val="00561845"/>
    <w:rsid w:val="00562AD9"/>
    <w:rsid w:val="00570815"/>
    <w:rsid w:val="005800AA"/>
    <w:rsid w:val="00581382"/>
    <w:rsid w:val="00587F5B"/>
    <w:rsid w:val="00591B55"/>
    <w:rsid w:val="005A1786"/>
    <w:rsid w:val="005A1896"/>
    <w:rsid w:val="005B6C6A"/>
    <w:rsid w:val="005C1CC1"/>
    <w:rsid w:val="005C40C3"/>
    <w:rsid w:val="005C6B54"/>
    <w:rsid w:val="005C7807"/>
    <w:rsid w:val="005D548A"/>
    <w:rsid w:val="005E306E"/>
    <w:rsid w:val="005E3252"/>
    <w:rsid w:val="005E54BA"/>
    <w:rsid w:val="005E66B2"/>
    <w:rsid w:val="005F3872"/>
    <w:rsid w:val="005F6053"/>
    <w:rsid w:val="005F7190"/>
    <w:rsid w:val="005F7EEB"/>
    <w:rsid w:val="00600837"/>
    <w:rsid w:val="0060369A"/>
    <w:rsid w:val="00611EE5"/>
    <w:rsid w:val="0061761F"/>
    <w:rsid w:val="00617FAE"/>
    <w:rsid w:val="006206D5"/>
    <w:rsid w:val="006353CE"/>
    <w:rsid w:val="006411F0"/>
    <w:rsid w:val="00641291"/>
    <w:rsid w:val="00642306"/>
    <w:rsid w:val="0064296E"/>
    <w:rsid w:val="00643660"/>
    <w:rsid w:val="006469DA"/>
    <w:rsid w:val="0064773E"/>
    <w:rsid w:val="00656A69"/>
    <w:rsid w:val="006635E2"/>
    <w:rsid w:val="006651A5"/>
    <w:rsid w:val="00665AB6"/>
    <w:rsid w:val="00673AC4"/>
    <w:rsid w:val="00676ADC"/>
    <w:rsid w:val="00677996"/>
    <w:rsid w:val="0069336B"/>
    <w:rsid w:val="00696C24"/>
    <w:rsid w:val="006A06D8"/>
    <w:rsid w:val="006A3910"/>
    <w:rsid w:val="006A3D5B"/>
    <w:rsid w:val="006A48FC"/>
    <w:rsid w:val="006B3A23"/>
    <w:rsid w:val="006B7D22"/>
    <w:rsid w:val="006C0E83"/>
    <w:rsid w:val="006C16A1"/>
    <w:rsid w:val="006D5B9C"/>
    <w:rsid w:val="006D6DEA"/>
    <w:rsid w:val="006E6425"/>
    <w:rsid w:val="006E6F80"/>
    <w:rsid w:val="006E7FC2"/>
    <w:rsid w:val="007069E9"/>
    <w:rsid w:val="00713318"/>
    <w:rsid w:val="0072059B"/>
    <w:rsid w:val="00725955"/>
    <w:rsid w:val="0074417F"/>
    <w:rsid w:val="00756494"/>
    <w:rsid w:val="007570E8"/>
    <w:rsid w:val="007618A9"/>
    <w:rsid w:val="00764834"/>
    <w:rsid w:val="007736CE"/>
    <w:rsid w:val="00780BA4"/>
    <w:rsid w:val="0078617B"/>
    <w:rsid w:val="007861FA"/>
    <w:rsid w:val="0079651F"/>
    <w:rsid w:val="0079698C"/>
    <w:rsid w:val="00796EEE"/>
    <w:rsid w:val="007A38F8"/>
    <w:rsid w:val="007A4259"/>
    <w:rsid w:val="007B314E"/>
    <w:rsid w:val="007B6DF2"/>
    <w:rsid w:val="007C1918"/>
    <w:rsid w:val="007C59C7"/>
    <w:rsid w:val="007C7BF3"/>
    <w:rsid w:val="007D5848"/>
    <w:rsid w:val="007D64C0"/>
    <w:rsid w:val="007E3E8B"/>
    <w:rsid w:val="007E5D31"/>
    <w:rsid w:val="007E609F"/>
    <w:rsid w:val="007F4566"/>
    <w:rsid w:val="008033BB"/>
    <w:rsid w:val="00814C8F"/>
    <w:rsid w:val="00824017"/>
    <w:rsid w:val="00826400"/>
    <w:rsid w:val="0083194B"/>
    <w:rsid w:val="0084114A"/>
    <w:rsid w:val="0084252C"/>
    <w:rsid w:val="0084268A"/>
    <w:rsid w:val="008603A8"/>
    <w:rsid w:val="008642A8"/>
    <w:rsid w:val="00866325"/>
    <w:rsid w:val="008666C8"/>
    <w:rsid w:val="008706EF"/>
    <w:rsid w:val="00871520"/>
    <w:rsid w:val="00873E16"/>
    <w:rsid w:val="008746AE"/>
    <w:rsid w:val="00892E05"/>
    <w:rsid w:val="00896624"/>
    <w:rsid w:val="008B1958"/>
    <w:rsid w:val="008C51AB"/>
    <w:rsid w:val="008D1391"/>
    <w:rsid w:val="008D4F03"/>
    <w:rsid w:val="008D636B"/>
    <w:rsid w:val="008F24C7"/>
    <w:rsid w:val="008F69BD"/>
    <w:rsid w:val="00902500"/>
    <w:rsid w:val="00902728"/>
    <w:rsid w:val="009113BD"/>
    <w:rsid w:val="009167F1"/>
    <w:rsid w:val="009206EE"/>
    <w:rsid w:val="009223EB"/>
    <w:rsid w:val="0092463A"/>
    <w:rsid w:val="009254C7"/>
    <w:rsid w:val="0092626B"/>
    <w:rsid w:val="0093315B"/>
    <w:rsid w:val="009341B2"/>
    <w:rsid w:val="0093740D"/>
    <w:rsid w:val="00940A6E"/>
    <w:rsid w:val="00946CD1"/>
    <w:rsid w:val="00950279"/>
    <w:rsid w:val="00953F3B"/>
    <w:rsid w:val="00956027"/>
    <w:rsid w:val="00956490"/>
    <w:rsid w:val="00960F54"/>
    <w:rsid w:val="00964435"/>
    <w:rsid w:val="00971084"/>
    <w:rsid w:val="00974D7A"/>
    <w:rsid w:val="00987C67"/>
    <w:rsid w:val="009901B6"/>
    <w:rsid w:val="009905A1"/>
    <w:rsid w:val="00993259"/>
    <w:rsid w:val="0099499D"/>
    <w:rsid w:val="00997714"/>
    <w:rsid w:val="009A4C9B"/>
    <w:rsid w:val="009A642F"/>
    <w:rsid w:val="009A655D"/>
    <w:rsid w:val="009A7174"/>
    <w:rsid w:val="009B1D57"/>
    <w:rsid w:val="009B2C52"/>
    <w:rsid w:val="009B32E4"/>
    <w:rsid w:val="009C6536"/>
    <w:rsid w:val="009D0586"/>
    <w:rsid w:val="009D7050"/>
    <w:rsid w:val="009E14CE"/>
    <w:rsid w:val="009E660A"/>
    <w:rsid w:val="00A06FE5"/>
    <w:rsid w:val="00A0770C"/>
    <w:rsid w:val="00A1179D"/>
    <w:rsid w:val="00A2007E"/>
    <w:rsid w:val="00A23568"/>
    <w:rsid w:val="00A2459F"/>
    <w:rsid w:val="00A26021"/>
    <w:rsid w:val="00A2755B"/>
    <w:rsid w:val="00A27C9D"/>
    <w:rsid w:val="00A31576"/>
    <w:rsid w:val="00A36D9E"/>
    <w:rsid w:val="00A44E79"/>
    <w:rsid w:val="00A53423"/>
    <w:rsid w:val="00A7347F"/>
    <w:rsid w:val="00A8154D"/>
    <w:rsid w:val="00AA0775"/>
    <w:rsid w:val="00AA5ABF"/>
    <w:rsid w:val="00AA5F05"/>
    <w:rsid w:val="00AB0DF7"/>
    <w:rsid w:val="00AB315C"/>
    <w:rsid w:val="00AB749C"/>
    <w:rsid w:val="00AD049D"/>
    <w:rsid w:val="00AD212C"/>
    <w:rsid w:val="00AD3B9A"/>
    <w:rsid w:val="00AD67BD"/>
    <w:rsid w:val="00AD7AE6"/>
    <w:rsid w:val="00AE0472"/>
    <w:rsid w:val="00AE485D"/>
    <w:rsid w:val="00AE656B"/>
    <w:rsid w:val="00AE67A0"/>
    <w:rsid w:val="00AF093A"/>
    <w:rsid w:val="00AF4037"/>
    <w:rsid w:val="00AF6E64"/>
    <w:rsid w:val="00B02D56"/>
    <w:rsid w:val="00B03102"/>
    <w:rsid w:val="00B06949"/>
    <w:rsid w:val="00B1570D"/>
    <w:rsid w:val="00B16ED0"/>
    <w:rsid w:val="00B17027"/>
    <w:rsid w:val="00B247C4"/>
    <w:rsid w:val="00B27C64"/>
    <w:rsid w:val="00B36A41"/>
    <w:rsid w:val="00B36BB0"/>
    <w:rsid w:val="00B437E4"/>
    <w:rsid w:val="00B46A2D"/>
    <w:rsid w:val="00B51E84"/>
    <w:rsid w:val="00B57CD9"/>
    <w:rsid w:val="00B63991"/>
    <w:rsid w:val="00B8279C"/>
    <w:rsid w:val="00B96BAF"/>
    <w:rsid w:val="00BA0E45"/>
    <w:rsid w:val="00BA1742"/>
    <w:rsid w:val="00BA4466"/>
    <w:rsid w:val="00BA5F9A"/>
    <w:rsid w:val="00BA60D5"/>
    <w:rsid w:val="00BB17F0"/>
    <w:rsid w:val="00BB4AEF"/>
    <w:rsid w:val="00BB665B"/>
    <w:rsid w:val="00BB71A7"/>
    <w:rsid w:val="00BC5DFD"/>
    <w:rsid w:val="00BD3337"/>
    <w:rsid w:val="00BE3DEF"/>
    <w:rsid w:val="00BF3987"/>
    <w:rsid w:val="00BF7B03"/>
    <w:rsid w:val="00BF7C08"/>
    <w:rsid w:val="00C00EAC"/>
    <w:rsid w:val="00C017E6"/>
    <w:rsid w:val="00C01AF8"/>
    <w:rsid w:val="00C030DD"/>
    <w:rsid w:val="00C06328"/>
    <w:rsid w:val="00C0662A"/>
    <w:rsid w:val="00C16AFE"/>
    <w:rsid w:val="00C25D20"/>
    <w:rsid w:val="00C370C4"/>
    <w:rsid w:val="00C42D28"/>
    <w:rsid w:val="00C46C81"/>
    <w:rsid w:val="00C46D5C"/>
    <w:rsid w:val="00C50DC7"/>
    <w:rsid w:val="00C5125C"/>
    <w:rsid w:val="00C6313C"/>
    <w:rsid w:val="00C644FE"/>
    <w:rsid w:val="00C67614"/>
    <w:rsid w:val="00C711CF"/>
    <w:rsid w:val="00C720B7"/>
    <w:rsid w:val="00C72D47"/>
    <w:rsid w:val="00C86922"/>
    <w:rsid w:val="00C93FD5"/>
    <w:rsid w:val="00CB1A9D"/>
    <w:rsid w:val="00CC0B49"/>
    <w:rsid w:val="00CC317D"/>
    <w:rsid w:val="00CE0AD3"/>
    <w:rsid w:val="00CE7D7F"/>
    <w:rsid w:val="00CF35EF"/>
    <w:rsid w:val="00CF6342"/>
    <w:rsid w:val="00D00A12"/>
    <w:rsid w:val="00D02379"/>
    <w:rsid w:val="00D0493C"/>
    <w:rsid w:val="00D06759"/>
    <w:rsid w:val="00D14AB0"/>
    <w:rsid w:val="00D15A90"/>
    <w:rsid w:val="00D20258"/>
    <w:rsid w:val="00D209C9"/>
    <w:rsid w:val="00D222F6"/>
    <w:rsid w:val="00D24267"/>
    <w:rsid w:val="00D26191"/>
    <w:rsid w:val="00D425A3"/>
    <w:rsid w:val="00D430B1"/>
    <w:rsid w:val="00D46CC9"/>
    <w:rsid w:val="00D50631"/>
    <w:rsid w:val="00D50B3D"/>
    <w:rsid w:val="00D51880"/>
    <w:rsid w:val="00D7663C"/>
    <w:rsid w:val="00D831F3"/>
    <w:rsid w:val="00D92B70"/>
    <w:rsid w:val="00D943FC"/>
    <w:rsid w:val="00DA1070"/>
    <w:rsid w:val="00DC0800"/>
    <w:rsid w:val="00DC3808"/>
    <w:rsid w:val="00DE3380"/>
    <w:rsid w:val="00DE713B"/>
    <w:rsid w:val="00DF231F"/>
    <w:rsid w:val="00DF4E9E"/>
    <w:rsid w:val="00E01972"/>
    <w:rsid w:val="00E072F9"/>
    <w:rsid w:val="00E10EF4"/>
    <w:rsid w:val="00E12403"/>
    <w:rsid w:val="00E16C6D"/>
    <w:rsid w:val="00E21579"/>
    <w:rsid w:val="00E233A0"/>
    <w:rsid w:val="00E27326"/>
    <w:rsid w:val="00E313DB"/>
    <w:rsid w:val="00E34BC2"/>
    <w:rsid w:val="00E42F97"/>
    <w:rsid w:val="00E47DB1"/>
    <w:rsid w:val="00E57497"/>
    <w:rsid w:val="00E70375"/>
    <w:rsid w:val="00E710BD"/>
    <w:rsid w:val="00E76F40"/>
    <w:rsid w:val="00E9019B"/>
    <w:rsid w:val="00E9079A"/>
    <w:rsid w:val="00E94697"/>
    <w:rsid w:val="00EB04AD"/>
    <w:rsid w:val="00EC6B4C"/>
    <w:rsid w:val="00ED427D"/>
    <w:rsid w:val="00EE04CF"/>
    <w:rsid w:val="00EE4A97"/>
    <w:rsid w:val="00EE67C1"/>
    <w:rsid w:val="00EF1300"/>
    <w:rsid w:val="00F0334A"/>
    <w:rsid w:val="00F05252"/>
    <w:rsid w:val="00F1271B"/>
    <w:rsid w:val="00F16432"/>
    <w:rsid w:val="00F36C0D"/>
    <w:rsid w:val="00F42483"/>
    <w:rsid w:val="00F44956"/>
    <w:rsid w:val="00F646FD"/>
    <w:rsid w:val="00F73E63"/>
    <w:rsid w:val="00F74E45"/>
    <w:rsid w:val="00F7649F"/>
    <w:rsid w:val="00F76E34"/>
    <w:rsid w:val="00F83B75"/>
    <w:rsid w:val="00F87CD6"/>
    <w:rsid w:val="00FA154C"/>
    <w:rsid w:val="00FA4E8D"/>
    <w:rsid w:val="00FB67E6"/>
    <w:rsid w:val="00FC58F9"/>
    <w:rsid w:val="00FC5E5B"/>
    <w:rsid w:val="00FC67FE"/>
    <w:rsid w:val="00FC7447"/>
    <w:rsid w:val="00FD3880"/>
    <w:rsid w:val="00FF5823"/>
    <w:rsid w:val="00FF5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958"/>
    <w:rPr>
      <w:b/>
      <w:bCs/>
      <w:sz w:val="28"/>
      <w:szCs w:val="20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E10EF4"/>
    <w:pPr>
      <w:ind w:firstLine="708"/>
      <w:jc w:val="both"/>
    </w:pPr>
    <w:rPr>
      <w:b w:val="0"/>
      <w:bCs w:val="0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33413F"/>
    <w:rPr>
      <w:sz w:val="24"/>
      <w:lang w:val="uk-UA"/>
    </w:rPr>
  </w:style>
  <w:style w:type="paragraph" w:styleId="Header">
    <w:name w:val="header"/>
    <w:basedOn w:val="Normal"/>
    <w:link w:val="HeaderChar"/>
    <w:uiPriority w:val="99"/>
    <w:rsid w:val="00866325"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66325"/>
    <w:rPr>
      <w:b/>
      <w:sz w:val="28"/>
    </w:rPr>
  </w:style>
  <w:style w:type="paragraph" w:styleId="Footer">
    <w:name w:val="footer"/>
    <w:basedOn w:val="Normal"/>
    <w:link w:val="FooterChar"/>
    <w:uiPriority w:val="99"/>
    <w:rsid w:val="00866325"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66325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62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</TotalTime>
  <Pages>1</Pages>
  <Words>160</Words>
  <Characters>918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бббюдэ</dc:creator>
  <cp:keywords/>
  <dc:description/>
  <cp:lastModifiedBy>User</cp:lastModifiedBy>
  <cp:revision>59</cp:revision>
  <cp:lastPrinted>2023-03-07T12:28:00Z</cp:lastPrinted>
  <dcterms:created xsi:type="dcterms:W3CDTF">2023-07-18T12:12:00Z</dcterms:created>
  <dcterms:modified xsi:type="dcterms:W3CDTF">2026-03-13T12:38:00Z</dcterms:modified>
</cp:coreProperties>
</file>