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552" w:rsidRDefault="00D05552">
      <w:r w:rsidRPr="008D10F7">
        <w:rPr>
          <w:rFonts w:ascii="Times New Roman" w:hAnsi="Times New Roman"/>
          <w:noProof/>
          <w:sz w:val="28"/>
          <w:szCs w:val="28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91.25pt;height:420.75pt;visibility:visible">
            <v:imagedata r:id="rId6" o:title="" croptop="-13358f" cropbottom="-17167f" cropleft="-14186f" cropright="-16326f"/>
          </v:shape>
        </w:pict>
      </w:r>
    </w:p>
    <w:p w:rsidR="00D05552" w:rsidRDefault="00D05552" w:rsidP="003D111F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D05552" w:rsidRPr="00D92F7F" w:rsidRDefault="00D05552" w:rsidP="008527A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D92F7F">
        <w:rPr>
          <w:rFonts w:ascii="Times New Roman" w:hAnsi="Times New Roman"/>
          <w:b/>
          <w:sz w:val="28"/>
          <w:szCs w:val="28"/>
          <w:lang w:val="uk-UA"/>
        </w:rPr>
        <w:t>Керуючий справами виконавчого</w:t>
      </w:r>
    </w:p>
    <w:p w:rsidR="00D05552" w:rsidRDefault="00D05552" w:rsidP="00011124">
      <w:pPr>
        <w:spacing w:after="0" w:line="240" w:lineRule="auto"/>
        <w:rPr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к</w:t>
      </w:r>
      <w:r w:rsidRPr="00D92F7F">
        <w:rPr>
          <w:rFonts w:ascii="Times New Roman" w:hAnsi="Times New Roman"/>
          <w:b/>
          <w:sz w:val="28"/>
          <w:szCs w:val="28"/>
          <w:lang w:val="uk-UA"/>
        </w:rPr>
        <w:t xml:space="preserve">омітету міської ради                                        </w:t>
      </w:r>
      <w:r w:rsidRPr="003B4875">
        <w:rPr>
          <w:rFonts w:ascii="Times New Roman" w:hAnsi="Times New Roman"/>
          <w:b/>
          <w:sz w:val="28"/>
          <w:szCs w:val="28"/>
          <w:lang w:val="uk-UA"/>
        </w:rPr>
        <w:t>Тетяна ЗАПОРОЖЕЦЬ</w:t>
      </w:r>
    </w:p>
    <w:p w:rsidR="00D05552" w:rsidRDefault="00D05552" w:rsidP="00011124">
      <w:pPr>
        <w:spacing w:line="240" w:lineRule="auto"/>
        <w:rPr>
          <w:lang w:val="uk-UA"/>
        </w:rPr>
      </w:pPr>
    </w:p>
    <w:p w:rsidR="00D05552" w:rsidRPr="004114BF" w:rsidRDefault="00D05552" w:rsidP="00011124">
      <w:pPr>
        <w:spacing w:line="240" w:lineRule="auto"/>
        <w:rPr>
          <w:rFonts w:ascii="Times New Roman" w:hAnsi="Times New Roman"/>
          <w:lang w:val="uk-UA"/>
        </w:rPr>
      </w:pPr>
      <w:r w:rsidRPr="004114BF">
        <w:rPr>
          <w:rFonts w:ascii="Times New Roman" w:hAnsi="Times New Roman"/>
          <w:lang w:val="uk-UA"/>
        </w:rPr>
        <w:t>Валерій Умбатов</w:t>
      </w:r>
    </w:p>
    <w:sectPr w:rsidR="00D05552" w:rsidRPr="004114BF" w:rsidSect="00DE74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5552" w:rsidRDefault="00D05552" w:rsidP="003675AD">
      <w:pPr>
        <w:spacing w:after="0" w:line="240" w:lineRule="auto"/>
      </w:pPr>
      <w:r>
        <w:separator/>
      </w:r>
    </w:p>
  </w:endnote>
  <w:endnote w:type="continuationSeparator" w:id="1">
    <w:p w:rsidR="00D05552" w:rsidRDefault="00D05552" w:rsidP="00367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552" w:rsidRDefault="00D0555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552" w:rsidRDefault="00D05552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552" w:rsidRDefault="00D0555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5552" w:rsidRDefault="00D05552" w:rsidP="003675AD">
      <w:pPr>
        <w:spacing w:after="0" w:line="240" w:lineRule="auto"/>
      </w:pPr>
      <w:r>
        <w:separator/>
      </w:r>
    </w:p>
  </w:footnote>
  <w:footnote w:type="continuationSeparator" w:id="1">
    <w:p w:rsidR="00D05552" w:rsidRDefault="00D05552" w:rsidP="00367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552" w:rsidRDefault="00D0555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552" w:rsidRPr="00011124" w:rsidRDefault="00D05552">
    <w:pPr>
      <w:pStyle w:val="Header"/>
      <w:rPr>
        <w:rFonts w:ascii="Times New Roman" w:hAnsi="Times New Roman"/>
        <w:sz w:val="28"/>
        <w:szCs w:val="28"/>
        <w:lang w:val="uk-UA"/>
      </w:rPr>
    </w:pPr>
    <w:r w:rsidRPr="00011124">
      <w:rPr>
        <w:rFonts w:ascii="Times New Roman" w:hAnsi="Times New Roman"/>
        <w:sz w:val="28"/>
        <w:szCs w:val="28"/>
        <w:lang w:val="uk-UA"/>
      </w:rPr>
      <w:t>Додаток</w:t>
    </w:r>
  </w:p>
  <w:p w:rsidR="00D05552" w:rsidRPr="00011124" w:rsidRDefault="00D05552">
    <w:pPr>
      <w:pStyle w:val="Header"/>
      <w:rPr>
        <w:rFonts w:ascii="Times New Roman" w:hAnsi="Times New Roman"/>
        <w:sz w:val="28"/>
        <w:szCs w:val="28"/>
        <w:lang w:val="uk-UA"/>
      </w:rPr>
    </w:pPr>
    <w:r w:rsidRPr="00011124">
      <w:rPr>
        <w:rFonts w:ascii="Times New Roman" w:hAnsi="Times New Roman"/>
        <w:sz w:val="28"/>
        <w:szCs w:val="28"/>
        <w:lang w:val="uk-UA"/>
      </w:rPr>
      <w:t>до рішення виконавчого</w:t>
    </w:r>
  </w:p>
  <w:p w:rsidR="00D05552" w:rsidRPr="00011124" w:rsidRDefault="00D05552">
    <w:pPr>
      <w:pStyle w:val="Header"/>
      <w:rPr>
        <w:rFonts w:ascii="Times New Roman" w:hAnsi="Times New Roman"/>
        <w:sz w:val="28"/>
        <w:szCs w:val="28"/>
        <w:lang w:val="uk-UA"/>
      </w:rPr>
    </w:pPr>
    <w:r w:rsidRPr="00011124">
      <w:rPr>
        <w:rFonts w:ascii="Times New Roman" w:hAnsi="Times New Roman"/>
        <w:sz w:val="28"/>
        <w:szCs w:val="28"/>
        <w:lang w:val="uk-UA"/>
      </w:rPr>
      <w:t>комітету міської ради</w:t>
    </w:r>
  </w:p>
  <w:p w:rsidR="00D05552" w:rsidRPr="00011124" w:rsidRDefault="00D05552" w:rsidP="001D1C23">
    <w:pPr>
      <w:pStyle w:val="Header"/>
      <w:tabs>
        <w:tab w:val="left" w:pos="6379"/>
      </w:tabs>
      <w:rPr>
        <w:rFonts w:ascii="Times New Roman" w:hAnsi="Times New Roman"/>
        <w:sz w:val="28"/>
        <w:szCs w:val="28"/>
        <w:lang w:val="uk-UA"/>
      </w:rPr>
    </w:pPr>
    <w:bookmarkStart w:id="0" w:name="_GoBack"/>
    <w:bookmarkEnd w:id="0"/>
    <w:r w:rsidRPr="00011124">
      <w:rPr>
        <w:rFonts w:ascii="Times New Roman" w:hAnsi="Times New Roman"/>
        <w:sz w:val="28"/>
        <w:szCs w:val="28"/>
        <w:lang w:val="uk-UA"/>
      </w:rPr>
      <w:t>від</w:t>
    </w:r>
    <w:r>
      <w:rPr>
        <w:rFonts w:ascii="Times New Roman" w:hAnsi="Times New Roman"/>
        <w:sz w:val="28"/>
        <w:szCs w:val="28"/>
        <w:lang w:val="uk-UA"/>
      </w:rPr>
      <w:t xml:space="preserve"> 01.09.2026 </w:t>
    </w:r>
    <w:r w:rsidRPr="00011124">
      <w:rPr>
        <w:rFonts w:ascii="Times New Roman" w:hAnsi="Times New Roman"/>
        <w:sz w:val="28"/>
        <w:szCs w:val="28"/>
        <w:lang w:val="uk-UA"/>
      </w:rPr>
      <w:t>№</w:t>
    </w:r>
    <w:r>
      <w:rPr>
        <w:rFonts w:ascii="Times New Roman" w:hAnsi="Times New Roman"/>
        <w:sz w:val="28"/>
        <w:szCs w:val="28"/>
        <w:lang w:val="uk-UA"/>
      </w:rPr>
      <w:t xml:space="preserve"> 1306</w:t>
    </w:r>
  </w:p>
  <w:p w:rsidR="00D05552" w:rsidRDefault="00D05552">
    <w:pPr>
      <w:pStyle w:val="Header"/>
      <w:rPr>
        <w:lang w:val="uk-UA"/>
      </w:rPr>
    </w:pPr>
  </w:p>
  <w:p w:rsidR="00D05552" w:rsidRPr="001B4F99" w:rsidRDefault="00D05552" w:rsidP="001B4F99">
    <w:pPr>
      <w:pStyle w:val="Header"/>
      <w:jc w:val="center"/>
      <w:rPr>
        <w:rFonts w:ascii="Times New Roman" w:hAnsi="Times New Roman"/>
        <w:b/>
        <w:sz w:val="28"/>
        <w:szCs w:val="28"/>
        <w:lang w:val="uk-UA"/>
      </w:rPr>
    </w:pPr>
    <w:r w:rsidRPr="001B4F99">
      <w:rPr>
        <w:rFonts w:ascii="Times New Roman" w:hAnsi="Times New Roman"/>
        <w:b/>
        <w:sz w:val="28"/>
        <w:szCs w:val="28"/>
        <w:lang w:val="uk-UA"/>
      </w:rPr>
      <w:t>Схема руху автотранспорту на об’єкті будівництва:</w:t>
    </w:r>
  </w:p>
  <w:p w:rsidR="00D05552" w:rsidRPr="001B4F99" w:rsidRDefault="00D05552" w:rsidP="001B4F99">
    <w:pPr>
      <w:pStyle w:val="Header"/>
      <w:jc w:val="center"/>
      <w:rPr>
        <w:rFonts w:ascii="Times New Roman" w:hAnsi="Times New Roman"/>
        <w:b/>
        <w:sz w:val="28"/>
        <w:szCs w:val="28"/>
        <w:lang w:val="uk-UA"/>
      </w:rPr>
    </w:pPr>
    <w:r w:rsidRPr="001B4F99">
      <w:rPr>
        <w:rFonts w:ascii="Times New Roman" w:hAnsi="Times New Roman"/>
        <w:b/>
        <w:sz w:val="28"/>
        <w:szCs w:val="28"/>
        <w:lang w:val="uk-UA"/>
      </w:rPr>
      <w:t>«Нове будівництво артезіанських свердловин на території Лозівської міської територіальної громади Харківської області для улаштування системи забезпечення питною водою»</w:t>
    </w:r>
    <w:r>
      <w:rPr>
        <w:rFonts w:ascii="Times New Roman" w:hAnsi="Times New Roman"/>
        <w:b/>
        <w:sz w:val="28"/>
        <w:szCs w:val="28"/>
        <w:lang w:val="uk-UA"/>
      </w:rPr>
      <w:t xml:space="preserve"> та маршрут перевезення грунту (тимчасове складування)</w:t>
    </w:r>
  </w:p>
  <w:p w:rsidR="00D05552" w:rsidRDefault="00D05552">
    <w:pPr>
      <w:pStyle w:val="Header"/>
      <w:rPr>
        <w:lang w:val="uk-UA"/>
      </w:rPr>
    </w:pPr>
  </w:p>
  <w:p w:rsidR="00D05552" w:rsidRDefault="00D05552">
    <w:pPr>
      <w:pStyle w:val="Header"/>
      <w:rPr>
        <w:lang w:val="uk-UA"/>
      </w:rPr>
    </w:pPr>
  </w:p>
  <w:p w:rsidR="00D05552" w:rsidRPr="003675AD" w:rsidRDefault="00D05552">
    <w:pPr>
      <w:pStyle w:val="Header"/>
      <w:rPr>
        <w:lang w:val="uk-UA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552" w:rsidRDefault="00D0555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75AD"/>
    <w:rsid w:val="000003E9"/>
    <w:rsid w:val="00003597"/>
    <w:rsid w:val="00003A57"/>
    <w:rsid w:val="00005B10"/>
    <w:rsid w:val="00005E6F"/>
    <w:rsid w:val="00010D71"/>
    <w:rsid w:val="00010E7C"/>
    <w:rsid w:val="00011124"/>
    <w:rsid w:val="0001270C"/>
    <w:rsid w:val="0001378E"/>
    <w:rsid w:val="00013F2C"/>
    <w:rsid w:val="00014149"/>
    <w:rsid w:val="000147C4"/>
    <w:rsid w:val="0001707A"/>
    <w:rsid w:val="00017B50"/>
    <w:rsid w:val="0002077E"/>
    <w:rsid w:val="00026A7C"/>
    <w:rsid w:val="00036DC5"/>
    <w:rsid w:val="0003772A"/>
    <w:rsid w:val="00041FEC"/>
    <w:rsid w:val="000433A2"/>
    <w:rsid w:val="000438A0"/>
    <w:rsid w:val="000452D9"/>
    <w:rsid w:val="00045A26"/>
    <w:rsid w:val="00047C93"/>
    <w:rsid w:val="00047F05"/>
    <w:rsid w:val="000526FA"/>
    <w:rsid w:val="000541BD"/>
    <w:rsid w:val="0005492D"/>
    <w:rsid w:val="00060D57"/>
    <w:rsid w:val="0006775D"/>
    <w:rsid w:val="0007220B"/>
    <w:rsid w:val="000816A7"/>
    <w:rsid w:val="00083E8D"/>
    <w:rsid w:val="000851FC"/>
    <w:rsid w:val="000956FD"/>
    <w:rsid w:val="00097C35"/>
    <w:rsid w:val="000A0590"/>
    <w:rsid w:val="000A2CA9"/>
    <w:rsid w:val="000A6E95"/>
    <w:rsid w:val="000B02E0"/>
    <w:rsid w:val="000B1857"/>
    <w:rsid w:val="000B5932"/>
    <w:rsid w:val="000B659B"/>
    <w:rsid w:val="000C3A6D"/>
    <w:rsid w:val="000D07C2"/>
    <w:rsid w:val="000D7759"/>
    <w:rsid w:val="000D7EE8"/>
    <w:rsid w:val="000E068F"/>
    <w:rsid w:val="000E1FC6"/>
    <w:rsid w:val="000E2D31"/>
    <w:rsid w:val="000E5194"/>
    <w:rsid w:val="000E51AF"/>
    <w:rsid w:val="000F12C0"/>
    <w:rsid w:val="000F12D0"/>
    <w:rsid w:val="000F1CD1"/>
    <w:rsid w:val="000F24CC"/>
    <w:rsid w:val="000F27A9"/>
    <w:rsid w:val="00103885"/>
    <w:rsid w:val="00104B0D"/>
    <w:rsid w:val="00112028"/>
    <w:rsid w:val="00114E5D"/>
    <w:rsid w:val="00120000"/>
    <w:rsid w:val="00120338"/>
    <w:rsid w:val="00121857"/>
    <w:rsid w:val="0012377B"/>
    <w:rsid w:val="00124AD1"/>
    <w:rsid w:val="001253FD"/>
    <w:rsid w:val="0012568F"/>
    <w:rsid w:val="0013146C"/>
    <w:rsid w:val="00131EAD"/>
    <w:rsid w:val="00132413"/>
    <w:rsid w:val="00132447"/>
    <w:rsid w:val="00133462"/>
    <w:rsid w:val="001344E5"/>
    <w:rsid w:val="001366F8"/>
    <w:rsid w:val="00142359"/>
    <w:rsid w:val="00143861"/>
    <w:rsid w:val="001442E7"/>
    <w:rsid w:val="001457E2"/>
    <w:rsid w:val="00145C8D"/>
    <w:rsid w:val="0015026D"/>
    <w:rsid w:val="0015081C"/>
    <w:rsid w:val="00151CF2"/>
    <w:rsid w:val="00152D45"/>
    <w:rsid w:val="001577CB"/>
    <w:rsid w:val="00157AA2"/>
    <w:rsid w:val="00160187"/>
    <w:rsid w:val="0016329D"/>
    <w:rsid w:val="00167D00"/>
    <w:rsid w:val="001710C2"/>
    <w:rsid w:val="0017161E"/>
    <w:rsid w:val="00172C5B"/>
    <w:rsid w:val="00180E90"/>
    <w:rsid w:val="00181D52"/>
    <w:rsid w:val="001854CD"/>
    <w:rsid w:val="00193E93"/>
    <w:rsid w:val="00194657"/>
    <w:rsid w:val="001972D2"/>
    <w:rsid w:val="001A0C3D"/>
    <w:rsid w:val="001A117B"/>
    <w:rsid w:val="001A278B"/>
    <w:rsid w:val="001A5642"/>
    <w:rsid w:val="001A6911"/>
    <w:rsid w:val="001B04D1"/>
    <w:rsid w:val="001B18D7"/>
    <w:rsid w:val="001B1E7C"/>
    <w:rsid w:val="001B4749"/>
    <w:rsid w:val="001B4F99"/>
    <w:rsid w:val="001B5A10"/>
    <w:rsid w:val="001B6B11"/>
    <w:rsid w:val="001C0727"/>
    <w:rsid w:val="001D14B6"/>
    <w:rsid w:val="001D1C23"/>
    <w:rsid w:val="001D4142"/>
    <w:rsid w:val="001D5935"/>
    <w:rsid w:val="001D6361"/>
    <w:rsid w:val="001E30C1"/>
    <w:rsid w:val="001E3FB8"/>
    <w:rsid w:val="001E4B16"/>
    <w:rsid w:val="001F3E4D"/>
    <w:rsid w:val="001F48FD"/>
    <w:rsid w:val="001F61D7"/>
    <w:rsid w:val="00200013"/>
    <w:rsid w:val="002168E9"/>
    <w:rsid w:val="002174F5"/>
    <w:rsid w:val="0021786E"/>
    <w:rsid w:val="00227913"/>
    <w:rsid w:val="00232A7A"/>
    <w:rsid w:val="00232D1B"/>
    <w:rsid w:val="00234DE4"/>
    <w:rsid w:val="00237641"/>
    <w:rsid w:val="00240C69"/>
    <w:rsid w:val="00247BA7"/>
    <w:rsid w:val="00253D71"/>
    <w:rsid w:val="002542C7"/>
    <w:rsid w:val="002608BD"/>
    <w:rsid w:val="00260DE0"/>
    <w:rsid w:val="002610C1"/>
    <w:rsid w:val="00262DBE"/>
    <w:rsid w:val="00263179"/>
    <w:rsid w:val="00263612"/>
    <w:rsid w:val="00264E9B"/>
    <w:rsid w:val="00267262"/>
    <w:rsid w:val="0027078F"/>
    <w:rsid w:val="002727E5"/>
    <w:rsid w:val="002728B6"/>
    <w:rsid w:val="00274BEA"/>
    <w:rsid w:val="0027714C"/>
    <w:rsid w:val="00285D17"/>
    <w:rsid w:val="0028755F"/>
    <w:rsid w:val="002911D5"/>
    <w:rsid w:val="00291685"/>
    <w:rsid w:val="00293097"/>
    <w:rsid w:val="00293AF6"/>
    <w:rsid w:val="00294771"/>
    <w:rsid w:val="002951D1"/>
    <w:rsid w:val="00295871"/>
    <w:rsid w:val="002962BD"/>
    <w:rsid w:val="002A1B96"/>
    <w:rsid w:val="002A5070"/>
    <w:rsid w:val="002A5D08"/>
    <w:rsid w:val="002A6326"/>
    <w:rsid w:val="002A6E45"/>
    <w:rsid w:val="002B0419"/>
    <w:rsid w:val="002B0DB7"/>
    <w:rsid w:val="002B54F8"/>
    <w:rsid w:val="002B5DD3"/>
    <w:rsid w:val="002C69AB"/>
    <w:rsid w:val="002C7AE5"/>
    <w:rsid w:val="002D4844"/>
    <w:rsid w:val="002D4C68"/>
    <w:rsid w:val="002D5ADF"/>
    <w:rsid w:val="002E0C07"/>
    <w:rsid w:val="002E0C1C"/>
    <w:rsid w:val="002E0D91"/>
    <w:rsid w:val="002E4322"/>
    <w:rsid w:val="002E46F8"/>
    <w:rsid w:val="002E5F79"/>
    <w:rsid w:val="002F1DC0"/>
    <w:rsid w:val="002F4B3C"/>
    <w:rsid w:val="00300F50"/>
    <w:rsid w:val="00302D7C"/>
    <w:rsid w:val="00311DD9"/>
    <w:rsid w:val="003130D0"/>
    <w:rsid w:val="00314798"/>
    <w:rsid w:val="00317FCD"/>
    <w:rsid w:val="003203F6"/>
    <w:rsid w:val="003220A2"/>
    <w:rsid w:val="003235EC"/>
    <w:rsid w:val="00325739"/>
    <w:rsid w:val="00325B16"/>
    <w:rsid w:val="00327C24"/>
    <w:rsid w:val="00331118"/>
    <w:rsid w:val="00336459"/>
    <w:rsid w:val="003401F4"/>
    <w:rsid w:val="00345325"/>
    <w:rsid w:val="0035364C"/>
    <w:rsid w:val="003537F5"/>
    <w:rsid w:val="00354C6F"/>
    <w:rsid w:val="00356D50"/>
    <w:rsid w:val="00357796"/>
    <w:rsid w:val="0036030E"/>
    <w:rsid w:val="00360C5E"/>
    <w:rsid w:val="0036153D"/>
    <w:rsid w:val="00361CCC"/>
    <w:rsid w:val="00361F29"/>
    <w:rsid w:val="00365857"/>
    <w:rsid w:val="00366AA0"/>
    <w:rsid w:val="003675AD"/>
    <w:rsid w:val="00377580"/>
    <w:rsid w:val="003805ED"/>
    <w:rsid w:val="00382533"/>
    <w:rsid w:val="00382A24"/>
    <w:rsid w:val="00383D7C"/>
    <w:rsid w:val="00387381"/>
    <w:rsid w:val="00390F11"/>
    <w:rsid w:val="00391380"/>
    <w:rsid w:val="00393718"/>
    <w:rsid w:val="003A14CE"/>
    <w:rsid w:val="003A1A42"/>
    <w:rsid w:val="003A1EEE"/>
    <w:rsid w:val="003A235A"/>
    <w:rsid w:val="003B16DA"/>
    <w:rsid w:val="003B4875"/>
    <w:rsid w:val="003B5C5D"/>
    <w:rsid w:val="003C3620"/>
    <w:rsid w:val="003C3D74"/>
    <w:rsid w:val="003C51DB"/>
    <w:rsid w:val="003C5906"/>
    <w:rsid w:val="003C699B"/>
    <w:rsid w:val="003C7194"/>
    <w:rsid w:val="003C780F"/>
    <w:rsid w:val="003D04F7"/>
    <w:rsid w:val="003D111F"/>
    <w:rsid w:val="003D26F6"/>
    <w:rsid w:val="003D29DE"/>
    <w:rsid w:val="003E155F"/>
    <w:rsid w:val="003F0418"/>
    <w:rsid w:val="003F132F"/>
    <w:rsid w:val="003F4BDE"/>
    <w:rsid w:val="003F7BEC"/>
    <w:rsid w:val="003F7D45"/>
    <w:rsid w:val="00400757"/>
    <w:rsid w:val="0040158C"/>
    <w:rsid w:val="00404697"/>
    <w:rsid w:val="004114BF"/>
    <w:rsid w:val="00412127"/>
    <w:rsid w:val="00415663"/>
    <w:rsid w:val="00420283"/>
    <w:rsid w:val="0042493C"/>
    <w:rsid w:val="00426CB7"/>
    <w:rsid w:val="00426FBC"/>
    <w:rsid w:val="00427E38"/>
    <w:rsid w:val="004300D9"/>
    <w:rsid w:val="0043124C"/>
    <w:rsid w:val="00435481"/>
    <w:rsid w:val="00441A37"/>
    <w:rsid w:val="00443917"/>
    <w:rsid w:val="00444EDE"/>
    <w:rsid w:val="00446741"/>
    <w:rsid w:val="00450B18"/>
    <w:rsid w:val="004567D1"/>
    <w:rsid w:val="00460A4E"/>
    <w:rsid w:val="00463134"/>
    <w:rsid w:val="00464300"/>
    <w:rsid w:val="00464761"/>
    <w:rsid w:val="004659BD"/>
    <w:rsid w:val="00466414"/>
    <w:rsid w:val="00466C5F"/>
    <w:rsid w:val="00467F1C"/>
    <w:rsid w:val="00470183"/>
    <w:rsid w:val="0047025A"/>
    <w:rsid w:val="0047203E"/>
    <w:rsid w:val="00472E21"/>
    <w:rsid w:val="00473B85"/>
    <w:rsid w:val="00474780"/>
    <w:rsid w:val="004747E1"/>
    <w:rsid w:val="00484C13"/>
    <w:rsid w:val="004879EA"/>
    <w:rsid w:val="00494450"/>
    <w:rsid w:val="00494967"/>
    <w:rsid w:val="00494C7F"/>
    <w:rsid w:val="004A0236"/>
    <w:rsid w:val="004A4BCC"/>
    <w:rsid w:val="004A6593"/>
    <w:rsid w:val="004A6705"/>
    <w:rsid w:val="004B0628"/>
    <w:rsid w:val="004B2886"/>
    <w:rsid w:val="004B2D5C"/>
    <w:rsid w:val="004B3BD3"/>
    <w:rsid w:val="004B48D9"/>
    <w:rsid w:val="004B4E3B"/>
    <w:rsid w:val="004B64BE"/>
    <w:rsid w:val="004C1719"/>
    <w:rsid w:val="004C4E36"/>
    <w:rsid w:val="004C70A4"/>
    <w:rsid w:val="004D169A"/>
    <w:rsid w:val="004D4724"/>
    <w:rsid w:val="004D7E53"/>
    <w:rsid w:val="004E03DA"/>
    <w:rsid w:val="004F6A8D"/>
    <w:rsid w:val="00501E1D"/>
    <w:rsid w:val="0050596A"/>
    <w:rsid w:val="00506957"/>
    <w:rsid w:val="00513736"/>
    <w:rsid w:val="00513B70"/>
    <w:rsid w:val="00517E9B"/>
    <w:rsid w:val="00525A3E"/>
    <w:rsid w:val="00525C03"/>
    <w:rsid w:val="005310FC"/>
    <w:rsid w:val="00532A2A"/>
    <w:rsid w:val="00532B60"/>
    <w:rsid w:val="005334CE"/>
    <w:rsid w:val="00535DEE"/>
    <w:rsid w:val="005428FE"/>
    <w:rsid w:val="005450DE"/>
    <w:rsid w:val="00547E24"/>
    <w:rsid w:val="005523FC"/>
    <w:rsid w:val="00553D81"/>
    <w:rsid w:val="005602BB"/>
    <w:rsid w:val="005609AC"/>
    <w:rsid w:val="00563DEA"/>
    <w:rsid w:val="00567AA7"/>
    <w:rsid w:val="00573329"/>
    <w:rsid w:val="00573390"/>
    <w:rsid w:val="0057444D"/>
    <w:rsid w:val="00575267"/>
    <w:rsid w:val="00580080"/>
    <w:rsid w:val="0059301E"/>
    <w:rsid w:val="00597C7C"/>
    <w:rsid w:val="005A5F78"/>
    <w:rsid w:val="005A7501"/>
    <w:rsid w:val="005A7AAC"/>
    <w:rsid w:val="005A7F83"/>
    <w:rsid w:val="005B3386"/>
    <w:rsid w:val="005B41F2"/>
    <w:rsid w:val="005B447E"/>
    <w:rsid w:val="005B4668"/>
    <w:rsid w:val="005B6281"/>
    <w:rsid w:val="005C1CBF"/>
    <w:rsid w:val="005C2CE3"/>
    <w:rsid w:val="005C4D86"/>
    <w:rsid w:val="005C6939"/>
    <w:rsid w:val="005D1408"/>
    <w:rsid w:val="005D2813"/>
    <w:rsid w:val="005D567E"/>
    <w:rsid w:val="005E3C7B"/>
    <w:rsid w:val="005E496E"/>
    <w:rsid w:val="005E6A2C"/>
    <w:rsid w:val="005F287A"/>
    <w:rsid w:val="005F28BD"/>
    <w:rsid w:val="005F5665"/>
    <w:rsid w:val="00600843"/>
    <w:rsid w:val="00602D75"/>
    <w:rsid w:val="006031A7"/>
    <w:rsid w:val="006045C3"/>
    <w:rsid w:val="00606F45"/>
    <w:rsid w:val="00617BFA"/>
    <w:rsid w:val="0062106E"/>
    <w:rsid w:val="006213D6"/>
    <w:rsid w:val="00622667"/>
    <w:rsid w:val="006257CB"/>
    <w:rsid w:val="00625915"/>
    <w:rsid w:val="0063021C"/>
    <w:rsid w:val="006310D5"/>
    <w:rsid w:val="006318AD"/>
    <w:rsid w:val="00633000"/>
    <w:rsid w:val="00635CA8"/>
    <w:rsid w:val="00636725"/>
    <w:rsid w:val="00640019"/>
    <w:rsid w:val="00643EE6"/>
    <w:rsid w:val="00644E97"/>
    <w:rsid w:val="00650AC1"/>
    <w:rsid w:val="00652210"/>
    <w:rsid w:val="00654195"/>
    <w:rsid w:val="006547BC"/>
    <w:rsid w:val="00656014"/>
    <w:rsid w:val="00656E8D"/>
    <w:rsid w:val="006631B4"/>
    <w:rsid w:val="00663B67"/>
    <w:rsid w:val="00665431"/>
    <w:rsid w:val="006708B8"/>
    <w:rsid w:val="006744D4"/>
    <w:rsid w:val="00675F86"/>
    <w:rsid w:val="00681CDC"/>
    <w:rsid w:val="006831A6"/>
    <w:rsid w:val="00683A4C"/>
    <w:rsid w:val="00691444"/>
    <w:rsid w:val="00693569"/>
    <w:rsid w:val="006A0244"/>
    <w:rsid w:val="006A2CD5"/>
    <w:rsid w:val="006B2ADB"/>
    <w:rsid w:val="006B60A4"/>
    <w:rsid w:val="006C15BC"/>
    <w:rsid w:val="006C1803"/>
    <w:rsid w:val="006C1BE3"/>
    <w:rsid w:val="006C54A0"/>
    <w:rsid w:val="006C6C92"/>
    <w:rsid w:val="006D4D49"/>
    <w:rsid w:val="006D73EA"/>
    <w:rsid w:val="006E102D"/>
    <w:rsid w:val="006E29CF"/>
    <w:rsid w:val="006E2AA6"/>
    <w:rsid w:val="006E4578"/>
    <w:rsid w:val="006E4C7F"/>
    <w:rsid w:val="006E5741"/>
    <w:rsid w:val="006E7607"/>
    <w:rsid w:val="006F2568"/>
    <w:rsid w:val="006F335C"/>
    <w:rsid w:val="007015A9"/>
    <w:rsid w:val="00701813"/>
    <w:rsid w:val="00703EAF"/>
    <w:rsid w:val="00705FAE"/>
    <w:rsid w:val="00707B36"/>
    <w:rsid w:val="007170FE"/>
    <w:rsid w:val="007241ED"/>
    <w:rsid w:val="00725088"/>
    <w:rsid w:val="00725491"/>
    <w:rsid w:val="007260EA"/>
    <w:rsid w:val="00731716"/>
    <w:rsid w:val="00732A5E"/>
    <w:rsid w:val="00734917"/>
    <w:rsid w:val="00737EB8"/>
    <w:rsid w:val="007402B4"/>
    <w:rsid w:val="007404C3"/>
    <w:rsid w:val="00740B83"/>
    <w:rsid w:val="007470F3"/>
    <w:rsid w:val="00747774"/>
    <w:rsid w:val="00750B00"/>
    <w:rsid w:val="00752426"/>
    <w:rsid w:val="00753E24"/>
    <w:rsid w:val="00754811"/>
    <w:rsid w:val="007602FB"/>
    <w:rsid w:val="00760ED2"/>
    <w:rsid w:val="00765F9B"/>
    <w:rsid w:val="0076654C"/>
    <w:rsid w:val="00766C2E"/>
    <w:rsid w:val="007700B8"/>
    <w:rsid w:val="00774C72"/>
    <w:rsid w:val="0077562B"/>
    <w:rsid w:val="007811EE"/>
    <w:rsid w:val="007812C1"/>
    <w:rsid w:val="00782DC4"/>
    <w:rsid w:val="00783D2A"/>
    <w:rsid w:val="00785B7E"/>
    <w:rsid w:val="0078688F"/>
    <w:rsid w:val="00786B17"/>
    <w:rsid w:val="00792866"/>
    <w:rsid w:val="00792FCD"/>
    <w:rsid w:val="00795872"/>
    <w:rsid w:val="00797116"/>
    <w:rsid w:val="00797134"/>
    <w:rsid w:val="007A07E4"/>
    <w:rsid w:val="007A4E91"/>
    <w:rsid w:val="007A733A"/>
    <w:rsid w:val="007B7DE1"/>
    <w:rsid w:val="007C17EA"/>
    <w:rsid w:val="007C25F6"/>
    <w:rsid w:val="007C3AD7"/>
    <w:rsid w:val="007C3FBD"/>
    <w:rsid w:val="007C4E2E"/>
    <w:rsid w:val="007C5045"/>
    <w:rsid w:val="007C5CDA"/>
    <w:rsid w:val="007C7FE1"/>
    <w:rsid w:val="007D0416"/>
    <w:rsid w:val="007D0823"/>
    <w:rsid w:val="007D0A13"/>
    <w:rsid w:val="007D3696"/>
    <w:rsid w:val="007D40EC"/>
    <w:rsid w:val="007D617E"/>
    <w:rsid w:val="007D7919"/>
    <w:rsid w:val="007D792F"/>
    <w:rsid w:val="007E1800"/>
    <w:rsid w:val="007E1EDD"/>
    <w:rsid w:val="007E6417"/>
    <w:rsid w:val="007E6A94"/>
    <w:rsid w:val="007F2D6C"/>
    <w:rsid w:val="007F5192"/>
    <w:rsid w:val="00801FDC"/>
    <w:rsid w:val="008021B7"/>
    <w:rsid w:val="00802A43"/>
    <w:rsid w:val="008039A8"/>
    <w:rsid w:val="00811049"/>
    <w:rsid w:val="008132A4"/>
    <w:rsid w:val="00815C33"/>
    <w:rsid w:val="00817BD2"/>
    <w:rsid w:val="00817DF7"/>
    <w:rsid w:val="008202F5"/>
    <w:rsid w:val="008245FC"/>
    <w:rsid w:val="00824AA8"/>
    <w:rsid w:val="0083121C"/>
    <w:rsid w:val="00831DF2"/>
    <w:rsid w:val="008321E2"/>
    <w:rsid w:val="008351BD"/>
    <w:rsid w:val="008360A5"/>
    <w:rsid w:val="0083737C"/>
    <w:rsid w:val="00837840"/>
    <w:rsid w:val="008406CF"/>
    <w:rsid w:val="00845146"/>
    <w:rsid w:val="0084626F"/>
    <w:rsid w:val="00846FDC"/>
    <w:rsid w:val="00847A64"/>
    <w:rsid w:val="00850300"/>
    <w:rsid w:val="00851795"/>
    <w:rsid w:val="008527A9"/>
    <w:rsid w:val="00853570"/>
    <w:rsid w:val="00853B77"/>
    <w:rsid w:val="00854115"/>
    <w:rsid w:val="00856835"/>
    <w:rsid w:val="00860B92"/>
    <w:rsid w:val="00861B63"/>
    <w:rsid w:val="00870B72"/>
    <w:rsid w:val="008716CC"/>
    <w:rsid w:val="008733EF"/>
    <w:rsid w:val="0087473A"/>
    <w:rsid w:val="0087520B"/>
    <w:rsid w:val="008773D0"/>
    <w:rsid w:val="008818FA"/>
    <w:rsid w:val="00883C55"/>
    <w:rsid w:val="008867AA"/>
    <w:rsid w:val="00893CD4"/>
    <w:rsid w:val="00894F1C"/>
    <w:rsid w:val="00896987"/>
    <w:rsid w:val="0089777F"/>
    <w:rsid w:val="008A2B92"/>
    <w:rsid w:val="008A4C45"/>
    <w:rsid w:val="008A7E19"/>
    <w:rsid w:val="008B0492"/>
    <w:rsid w:val="008B0D29"/>
    <w:rsid w:val="008B175A"/>
    <w:rsid w:val="008B2BA3"/>
    <w:rsid w:val="008B4750"/>
    <w:rsid w:val="008B4836"/>
    <w:rsid w:val="008B5494"/>
    <w:rsid w:val="008B5C3C"/>
    <w:rsid w:val="008B62FE"/>
    <w:rsid w:val="008B7786"/>
    <w:rsid w:val="008C03EC"/>
    <w:rsid w:val="008C0B1E"/>
    <w:rsid w:val="008C3311"/>
    <w:rsid w:val="008C4A3E"/>
    <w:rsid w:val="008D10F7"/>
    <w:rsid w:val="008D293A"/>
    <w:rsid w:val="008D2FB1"/>
    <w:rsid w:val="008D3BC0"/>
    <w:rsid w:val="008E17AB"/>
    <w:rsid w:val="008E36C6"/>
    <w:rsid w:val="008E621F"/>
    <w:rsid w:val="008E7999"/>
    <w:rsid w:val="008F27AE"/>
    <w:rsid w:val="008F3F89"/>
    <w:rsid w:val="008F75F7"/>
    <w:rsid w:val="009059EC"/>
    <w:rsid w:val="00905CEC"/>
    <w:rsid w:val="009066EA"/>
    <w:rsid w:val="00911F60"/>
    <w:rsid w:val="009122F8"/>
    <w:rsid w:val="009149E7"/>
    <w:rsid w:val="0091641B"/>
    <w:rsid w:val="00917224"/>
    <w:rsid w:val="009208BD"/>
    <w:rsid w:val="00920E09"/>
    <w:rsid w:val="00922E83"/>
    <w:rsid w:val="009235E4"/>
    <w:rsid w:val="00924EDF"/>
    <w:rsid w:val="00926FBD"/>
    <w:rsid w:val="009310E8"/>
    <w:rsid w:val="00932529"/>
    <w:rsid w:val="0093349F"/>
    <w:rsid w:val="00934747"/>
    <w:rsid w:val="00935B4C"/>
    <w:rsid w:val="00942206"/>
    <w:rsid w:val="0094343B"/>
    <w:rsid w:val="00943518"/>
    <w:rsid w:val="00943F89"/>
    <w:rsid w:val="00947247"/>
    <w:rsid w:val="00951195"/>
    <w:rsid w:val="00951BAA"/>
    <w:rsid w:val="00952C6E"/>
    <w:rsid w:val="00956C90"/>
    <w:rsid w:val="00957AE0"/>
    <w:rsid w:val="00957E11"/>
    <w:rsid w:val="00962D76"/>
    <w:rsid w:val="0096430C"/>
    <w:rsid w:val="0096523A"/>
    <w:rsid w:val="009674C2"/>
    <w:rsid w:val="009675F8"/>
    <w:rsid w:val="009719E3"/>
    <w:rsid w:val="009722E6"/>
    <w:rsid w:val="00972ED1"/>
    <w:rsid w:val="009759FF"/>
    <w:rsid w:val="00976077"/>
    <w:rsid w:val="00976D5E"/>
    <w:rsid w:val="009772F1"/>
    <w:rsid w:val="009774CE"/>
    <w:rsid w:val="00981305"/>
    <w:rsid w:val="00982BE1"/>
    <w:rsid w:val="00984199"/>
    <w:rsid w:val="009857A5"/>
    <w:rsid w:val="00990170"/>
    <w:rsid w:val="00991BDC"/>
    <w:rsid w:val="00992165"/>
    <w:rsid w:val="0099282C"/>
    <w:rsid w:val="00992D0F"/>
    <w:rsid w:val="009962D9"/>
    <w:rsid w:val="009A0DD1"/>
    <w:rsid w:val="009A1A3C"/>
    <w:rsid w:val="009A38BD"/>
    <w:rsid w:val="009A6BA2"/>
    <w:rsid w:val="009A75E6"/>
    <w:rsid w:val="009B33F4"/>
    <w:rsid w:val="009B36C2"/>
    <w:rsid w:val="009C1F27"/>
    <w:rsid w:val="009C404F"/>
    <w:rsid w:val="009C44A5"/>
    <w:rsid w:val="009C47DD"/>
    <w:rsid w:val="009C656D"/>
    <w:rsid w:val="009C7857"/>
    <w:rsid w:val="009D03C8"/>
    <w:rsid w:val="009D0452"/>
    <w:rsid w:val="009D0492"/>
    <w:rsid w:val="009D0BC8"/>
    <w:rsid w:val="009D42A6"/>
    <w:rsid w:val="009D4FC7"/>
    <w:rsid w:val="009E18E7"/>
    <w:rsid w:val="009E654A"/>
    <w:rsid w:val="009E7FD4"/>
    <w:rsid w:val="009F1F63"/>
    <w:rsid w:val="009F2D9E"/>
    <w:rsid w:val="00A013B9"/>
    <w:rsid w:val="00A04D5D"/>
    <w:rsid w:val="00A06479"/>
    <w:rsid w:val="00A131C0"/>
    <w:rsid w:val="00A136C3"/>
    <w:rsid w:val="00A156BA"/>
    <w:rsid w:val="00A168D8"/>
    <w:rsid w:val="00A16B22"/>
    <w:rsid w:val="00A1729A"/>
    <w:rsid w:val="00A21953"/>
    <w:rsid w:val="00A2519A"/>
    <w:rsid w:val="00A25225"/>
    <w:rsid w:val="00A25263"/>
    <w:rsid w:val="00A2536A"/>
    <w:rsid w:val="00A333CC"/>
    <w:rsid w:val="00A36020"/>
    <w:rsid w:val="00A40988"/>
    <w:rsid w:val="00A47924"/>
    <w:rsid w:val="00A5056D"/>
    <w:rsid w:val="00A51837"/>
    <w:rsid w:val="00A52EDE"/>
    <w:rsid w:val="00A5428A"/>
    <w:rsid w:val="00A55054"/>
    <w:rsid w:val="00A572B1"/>
    <w:rsid w:val="00A61E54"/>
    <w:rsid w:val="00A70418"/>
    <w:rsid w:val="00A73FFC"/>
    <w:rsid w:val="00A751C5"/>
    <w:rsid w:val="00A75830"/>
    <w:rsid w:val="00A768DA"/>
    <w:rsid w:val="00A84191"/>
    <w:rsid w:val="00A84CC2"/>
    <w:rsid w:val="00A90FD1"/>
    <w:rsid w:val="00A94228"/>
    <w:rsid w:val="00A9725B"/>
    <w:rsid w:val="00A97A53"/>
    <w:rsid w:val="00AA028D"/>
    <w:rsid w:val="00AA0667"/>
    <w:rsid w:val="00AA09FB"/>
    <w:rsid w:val="00AB0829"/>
    <w:rsid w:val="00AB248B"/>
    <w:rsid w:val="00AB59AB"/>
    <w:rsid w:val="00AB634F"/>
    <w:rsid w:val="00AC0343"/>
    <w:rsid w:val="00AC24AB"/>
    <w:rsid w:val="00AC4928"/>
    <w:rsid w:val="00AC5709"/>
    <w:rsid w:val="00AC6388"/>
    <w:rsid w:val="00AC72FD"/>
    <w:rsid w:val="00AC764B"/>
    <w:rsid w:val="00AD1320"/>
    <w:rsid w:val="00AD3F30"/>
    <w:rsid w:val="00AE0DA8"/>
    <w:rsid w:val="00AE0FA2"/>
    <w:rsid w:val="00AE19D9"/>
    <w:rsid w:val="00AE1F7B"/>
    <w:rsid w:val="00AE2476"/>
    <w:rsid w:val="00AE2FC9"/>
    <w:rsid w:val="00AE6B10"/>
    <w:rsid w:val="00AE70E0"/>
    <w:rsid w:val="00AF01BC"/>
    <w:rsid w:val="00AF0720"/>
    <w:rsid w:val="00AF12CD"/>
    <w:rsid w:val="00AF1A52"/>
    <w:rsid w:val="00AF271F"/>
    <w:rsid w:val="00AF2BF7"/>
    <w:rsid w:val="00AF48C4"/>
    <w:rsid w:val="00AF6037"/>
    <w:rsid w:val="00AF63FA"/>
    <w:rsid w:val="00AF78CE"/>
    <w:rsid w:val="00B009A3"/>
    <w:rsid w:val="00B00A6C"/>
    <w:rsid w:val="00B034F1"/>
    <w:rsid w:val="00B063A9"/>
    <w:rsid w:val="00B115DF"/>
    <w:rsid w:val="00B11A8F"/>
    <w:rsid w:val="00B16223"/>
    <w:rsid w:val="00B235D2"/>
    <w:rsid w:val="00B235F0"/>
    <w:rsid w:val="00B27F2C"/>
    <w:rsid w:val="00B32B25"/>
    <w:rsid w:val="00B350A8"/>
    <w:rsid w:val="00B42561"/>
    <w:rsid w:val="00B42B37"/>
    <w:rsid w:val="00B503DB"/>
    <w:rsid w:val="00B5215D"/>
    <w:rsid w:val="00B523BA"/>
    <w:rsid w:val="00B52C9B"/>
    <w:rsid w:val="00B5339E"/>
    <w:rsid w:val="00B55067"/>
    <w:rsid w:val="00B5559B"/>
    <w:rsid w:val="00B55F04"/>
    <w:rsid w:val="00B56C90"/>
    <w:rsid w:val="00B57B39"/>
    <w:rsid w:val="00B61F71"/>
    <w:rsid w:val="00B64AF4"/>
    <w:rsid w:val="00B6584D"/>
    <w:rsid w:val="00B674C5"/>
    <w:rsid w:val="00B77FEE"/>
    <w:rsid w:val="00B82C6F"/>
    <w:rsid w:val="00B8362A"/>
    <w:rsid w:val="00B83B6B"/>
    <w:rsid w:val="00B8400A"/>
    <w:rsid w:val="00B8541B"/>
    <w:rsid w:val="00B907F6"/>
    <w:rsid w:val="00B915C1"/>
    <w:rsid w:val="00B91B07"/>
    <w:rsid w:val="00B93410"/>
    <w:rsid w:val="00B965B5"/>
    <w:rsid w:val="00B96900"/>
    <w:rsid w:val="00BA051A"/>
    <w:rsid w:val="00BA1FD1"/>
    <w:rsid w:val="00BA37AC"/>
    <w:rsid w:val="00BA58B2"/>
    <w:rsid w:val="00BA7A42"/>
    <w:rsid w:val="00BB2D0E"/>
    <w:rsid w:val="00BB4AA0"/>
    <w:rsid w:val="00BB6442"/>
    <w:rsid w:val="00BC274A"/>
    <w:rsid w:val="00BC4931"/>
    <w:rsid w:val="00BC4EF3"/>
    <w:rsid w:val="00BC738D"/>
    <w:rsid w:val="00BD4760"/>
    <w:rsid w:val="00BD4836"/>
    <w:rsid w:val="00BE0188"/>
    <w:rsid w:val="00BE04DB"/>
    <w:rsid w:val="00BE1BBE"/>
    <w:rsid w:val="00BE200C"/>
    <w:rsid w:val="00BE30AA"/>
    <w:rsid w:val="00BE4C54"/>
    <w:rsid w:val="00BF09A0"/>
    <w:rsid w:val="00BF197A"/>
    <w:rsid w:val="00BF1A31"/>
    <w:rsid w:val="00BF2434"/>
    <w:rsid w:val="00BF2579"/>
    <w:rsid w:val="00BF3F22"/>
    <w:rsid w:val="00BF5954"/>
    <w:rsid w:val="00BF5B61"/>
    <w:rsid w:val="00BF6110"/>
    <w:rsid w:val="00C01BBF"/>
    <w:rsid w:val="00C02213"/>
    <w:rsid w:val="00C04423"/>
    <w:rsid w:val="00C1011B"/>
    <w:rsid w:val="00C11BE9"/>
    <w:rsid w:val="00C20697"/>
    <w:rsid w:val="00C22C95"/>
    <w:rsid w:val="00C25555"/>
    <w:rsid w:val="00C27767"/>
    <w:rsid w:val="00C30380"/>
    <w:rsid w:val="00C40E0F"/>
    <w:rsid w:val="00C438AA"/>
    <w:rsid w:val="00C452D6"/>
    <w:rsid w:val="00C513B8"/>
    <w:rsid w:val="00C53067"/>
    <w:rsid w:val="00C53502"/>
    <w:rsid w:val="00C54C88"/>
    <w:rsid w:val="00C54D7B"/>
    <w:rsid w:val="00C65126"/>
    <w:rsid w:val="00C655A0"/>
    <w:rsid w:val="00C6634C"/>
    <w:rsid w:val="00C66425"/>
    <w:rsid w:val="00C75B0C"/>
    <w:rsid w:val="00C777CA"/>
    <w:rsid w:val="00C80F59"/>
    <w:rsid w:val="00C81BF9"/>
    <w:rsid w:val="00C86C29"/>
    <w:rsid w:val="00C86F68"/>
    <w:rsid w:val="00C87412"/>
    <w:rsid w:val="00C87DA8"/>
    <w:rsid w:val="00C91FD3"/>
    <w:rsid w:val="00C92A9A"/>
    <w:rsid w:val="00C93089"/>
    <w:rsid w:val="00C93133"/>
    <w:rsid w:val="00C973EF"/>
    <w:rsid w:val="00CA1F27"/>
    <w:rsid w:val="00CA29A0"/>
    <w:rsid w:val="00CA3B1D"/>
    <w:rsid w:val="00CA45D1"/>
    <w:rsid w:val="00CA49C4"/>
    <w:rsid w:val="00CB020E"/>
    <w:rsid w:val="00CB03C3"/>
    <w:rsid w:val="00CB198A"/>
    <w:rsid w:val="00CB3D16"/>
    <w:rsid w:val="00CB5A36"/>
    <w:rsid w:val="00CB767E"/>
    <w:rsid w:val="00CC1F84"/>
    <w:rsid w:val="00CC2A7F"/>
    <w:rsid w:val="00CC32F9"/>
    <w:rsid w:val="00CC3E04"/>
    <w:rsid w:val="00CC3E14"/>
    <w:rsid w:val="00CC63E3"/>
    <w:rsid w:val="00CD049B"/>
    <w:rsid w:val="00CD08A3"/>
    <w:rsid w:val="00CD2AEA"/>
    <w:rsid w:val="00CD4416"/>
    <w:rsid w:val="00CD5FB5"/>
    <w:rsid w:val="00CD67F9"/>
    <w:rsid w:val="00CD7045"/>
    <w:rsid w:val="00CE35A6"/>
    <w:rsid w:val="00D00433"/>
    <w:rsid w:val="00D02D54"/>
    <w:rsid w:val="00D03933"/>
    <w:rsid w:val="00D05552"/>
    <w:rsid w:val="00D062E2"/>
    <w:rsid w:val="00D0737E"/>
    <w:rsid w:val="00D114F8"/>
    <w:rsid w:val="00D1153E"/>
    <w:rsid w:val="00D1286A"/>
    <w:rsid w:val="00D13EC3"/>
    <w:rsid w:val="00D2028C"/>
    <w:rsid w:val="00D20516"/>
    <w:rsid w:val="00D25F47"/>
    <w:rsid w:val="00D261A5"/>
    <w:rsid w:val="00D27EF4"/>
    <w:rsid w:val="00D3113D"/>
    <w:rsid w:val="00D31BF5"/>
    <w:rsid w:val="00D32442"/>
    <w:rsid w:val="00D37E52"/>
    <w:rsid w:val="00D437DE"/>
    <w:rsid w:val="00D57E3D"/>
    <w:rsid w:val="00D60E69"/>
    <w:rsid w:val="00D6127D"/>
    <w:rsid w:val="00D6204B"/>
    <w:rsid w:val="00D63E64"/>
    <w:rsid w:val="00D6447B"/>
    <w:rsid w:val="00D653C3"/>
    <w:rsid w:val="00D65BE2"/>
    <w:rsid w:val="00D71509"/>
    <w:rsid w:val="00D73469"/>
    <w:rsid w:val="00D74047"/>
    <w:rsid w:val="00D74FFD"/>
    <w:rsid w:val="00D76C7C"/>
    <w:rsid w:val="00D828DC"/>
    <w:rsid w:val="00D82E5C"/>
    <w:rsid w:val="00D84908"/>
    <w:rsid w:val="00D85DE7"/>
    <w:rsid w:val="00D86E97"/>
    <w:rsid w:val="00D9176D"/>
    <w:rsid w:val="00D919DB"/>
    <w:rsid w:val="00D91AE0"/>
    <w:rsid w:val="00D929B9"/>
    <w:rsid w:val="00D92F7F"/>
    <w:rsid w:val="00D94688"/>
    <w:rsid w:val="00D96FF8"/>
    <w:rsid w:val="00D97022"/>
    <w:rsid w:val="00D97541"/>
    <w:rsid w:val="00DA0C89"/>
    <w:rsid w:val="00DB102B"/>
    <w:rsid w:val="00DB2383"/>
    <w:rsid w:val="00DB6188"/>
    <w:rsid w:val="00DC1929"/>
    <w:rsid w:val="00DC6482"/>
    <w:rsid w:val="00DC6C8B"/>
    <w:rsid w:val="00DC75C8"/>
    <w:rsid w:val="00DC7E2C"/>
    <w:rsid w:val="00DD162A"/>
    <w:rsid w:val="00DD4F3F"/>
    <w:rsid w:val="00DD53C4"/>
    <w:rsid w:val="00DD5DCC"/>
    <w:rsid w:val="00DD6CB3"/>
    <w:rsid w:val="00DE183D"/>
    <w:rsid w:val="00DE2EBB"/>
    <w:rsid w:val="00DE57A5"/>
    <w:rsid w:val="00DE74EE"/>
    <w:rsid w:val="00DF01F5"/>
    <w:rsid w:val="00DF2271"/>
    <w:rsid w:val="00DF2635"/>
    <w:rsid w:val="00DF2EDC"/>
    <w:rsid w:val="00DF30B9"/>
    <w:rsid w:val="00DF5260"/>
    <w:rsid w:val="00E011C2"/>
    <w:rsid w:val="00E01FE9"/>
    <w:rsid w:val="00E05744"/>
    <w:rsid w:val="00E06304"/>
    <w:rsid w:val="00E168D4"/>
    <w:rsid w:val="00E23F88"/>
    <w:rsid w:val="00E2580A"/>
    <w:rsid w:val="00E3046A"/>
    <w:rsid w:val="00E31A1D"/>
    <w:rsid w:val="00E3325D"/>
    <w:rsid w:val="00E34EB1"/>
    <w:rsid w:val="00E4068A"/>
    <w:rsid w:val="00E41A69"/>
    <w:rsid w:val="00E420A3"/>
    <w:rsid w:val="00E47139"/>
    <w:rsid w:val="00E47C79"/>
    <w:rsid w:val="00E53D33"/>
    <w:rsid w:val="00E55800"/>
    <w:rsid w:val="00E56C17"/>
    <w:rsid w:val="00E56E99"/>
    <w:rsid w:val="00E57659"/>
    <w:rsid w:val="00E637F9"/>
    <w:rsid w:val="00E63F3F"/>
    <w:rsid w:val="00E64A77"/>
    <w:rsid w:val="00E73FD6"/>
    <w:rsid w:val="00E76D77"/>
    <w:rsid w:val="00E82DFF"/>
    <w:rsid w:val="00E84B7B"/>
    <w:rsid w:val="00E84D31"/>
    <w:rsid w:val="00E86674"/>
    <w:rsid w:val="00E92C07"/>
    <w:rsid w:val="00E94273"/>
    <w:rsid w:val="00E94A71"/>
    <w:rsid w:val="00E961BD"/>
    <w:rsid w:val="00E96657"/>
    <w:rsid w:val="00E973CD"/>
    <w:rsid w:val="00EA1DEE"/>
    <w:rsid w:val="00EA55F9"/>
    <w:rsid w:val="00EA7022"/>
    <w:rsid w:val="00EB14A4"/>
    <w:rsid w:val="00EB5AA4"/>
    <w:rsid w:val="00EC07BE"/>
    <w:rsid w:val="00EC0CA0"/>
    <w:rsid w:val="00EC24D6"/>
    <w:rsid w:val="00EC41BE"/>
    <w:rsid w:val="00EC5B7B"/>
    <w:rsid w:val="00EC6485"/>
    <w:rsid w:val="00ED2B1E"/>
    <w:rsid w:val="00ED6436"/>
    <w:rsid w:val="00ED69A9"/>
    <w:rsid w:val="00ED7477"/>
    <w:rsid w:val="00EE0EDE"/>
    <w:rsid w:val="00EF1834"/>
    <w:rsid w:val="00EF55E1"/>
    <w:rsid w:val="00F013CD"/>
    <w:rsid w:val="00F06049"/>
    <w:rsid w:val="00F0799A"/>
    <w:rsid w:val="00F07AED"/>
    <w:rsid w:val="00F10429"/>
    <w:rsid w:val="00F1705E"/>
    <w:rsid w:val="00F24D11"/>
    <w:rsid w:val="00F25D41"/>
    <w:rsid w:val="00F27FDD"/>
    <w:rsid w:val="00F31B08"/>
    <w:rsid w:val="00F36291"/>
    <w:rsid w:val="00F37EA1"/>
    <w:rsid w:val="00F4118A"/>
    <w:rsid w:val="00F4122A"/>
    <w:rsid w:val="00F419D3"/>
    <w:rsid w:val="00F41AD0"/>
    <w:rsid w:val="00F43F12"/>
    <w:rsid w:val="00F455E4"/>
    <w:rsid w:val="00F464C8"/>
    <w:rsid w:val="00F47FBB"/>
    <w:rsid w:val="00F51A5B"/>
    <w:rsid w:val="00F54ECC"/>
    <w:rsid w:val="00F57176"/>
    <w:rsid w:val="00F617F6"/>
    <w:rsid w:val="00F65F30"/>
    <w:rsid w:val="00F667E5"/>
    <w:rsid w:val="00F67854"/>
    <w:rsid w:val="00F7225D"/>
    <w:rsid w:val="00F8100A"/>
    <w:rsid w:val="00F817E4"/>
    <w:rsid w:val="00F8184C"/>
    <w:rsid w:val="00F81E26"/>
    <w:rsid w:val="00F853FF"/>
    <w:rsid w:val="00F9016E"/>
    <w:rsid w:val="00F93BE0"/>
    <w:rsid w:val="00F95018"/>
    <w:rsid w:val="00F95C47"/>
    <w:rsid w:val="00FA29F6"/>
    <w:rsid w:val="00FA4010"/>
    <w:rsid w:val="00FA6809"/>
    <w:rsid w:val="00FB011F"/>
    <w:rsid w:val="00FB236A"/>
    <w:rsid w:val="00FB330A"/>
    <w:rsid w:val="00FB408E"/>
    <w:rsid w:val="00FB4667"/>
    <w:rsid w:val="00FB6BE6"/>
    <w:rsid w:val="00FB6C39"/>
    <w:rsid w:val="00FC139D"/>
    <w:rsid w:val="00FC24B8"/>
    <w:rsid w:val="00FC29EF"/>
    <w:rsid w:val="00FC4502"/>
    <w:rsid w:val="00FC4956"/>
    <w:rsid w:val="00FC67D7"/>
    <w:rsid w:val="00FD051E"/>
    <w:rsid w:val="00FD5AFC"/>
    <w:rsid w:val="00FD68A9"/>
    <w:rsid w:val="00FE00B6"/>
    <w:rsid w:val="00FE6B9B"/>
    <w:rsid w:val="00FE7352"/>
    <w:rsid w:val="00FE752E"/>
    <w:rsid w:val="00FF1385"/>
    <w:rsid w:val="00FF173C"/>
    <w:rsid w:val="00FF71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4EE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675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675A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675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675AD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675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675A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</TotalTime>
  <Pages>1</Pages>
  <Words>19</Words>
  <Characters>110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16</cp:revision>
  <dcterms:created xsi:type="dcterms:W3CDTF">2026-08-27T11:36:00Z</dcterms:created>
  <dcterms:modified xsi:type="dcterms:W3CDTF">2026-09-07T11:31:00Z</dcterms:modified>
</cp:coreProperties>
</file>