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684" w:rsidRPr="00427DC7" w:rsidRDefault="00903684" w:rsidP="00624DCF">
      <w:pPr>
        <w:ind w:left="4820"/>
        <w:rPr>
          <w:b/>
          <w:lang w:val="uk-UA"/>
        </w:rPr>
      </w:pPr>
      <w:r w:rsidRPr="00427DC7">
        <w:rPr>
          <w:b/>
          <w:lang w:val="uk-UA"/>
        </w:rPr>
        <w:t>ЗАТВЕРДЖЕНО</w:t>
      </w:r>
    </w:p>
    <w:p w:rsidR="00903684" w:rsidRPr="00427DC7" w:rsidRDefault="00903684" w:rsidP="00624DCF">
      <w:pPr>
        <w:ind w:left="4820"/>
        <w:rPr>
          <w:szCs w:val="28"/>
          <w:lang w:val="uk-UA"/>
        </w:rPr>
      </w:pPr>
      <w:r w:rsidRPr="00427DC7">
        <w:rPr>
          <w:szCs w:val="28"/>
          <w:lang w:val="uk-UA"/>
        </w:rPr>
        <w:t xml:space="preserve">рішення виконавчого комітету </w:t>
      </w:r>
    </w:p>
    <w:p w:rsidR="00903684" w:rsidRPr="00427DC7" w:rsidRDefault="00903684" w:rsidP="00624DCF">
      <w:pPr>
        <w:ind w:left="4820"/>
        <w:rPr>
          <w:szCs w:val="28"/>
          <w:lang w:val="uk-UA"/>
        </w:rPr>
      </w:pPr>
      <w:r w:rsidRPr="00427DC7">
        <w:rPr>
          <w:szCs w:val="28"/>
          <w:lang w:val="uk-UA"/>
        </w:rPr>
        <w:t xml:space="preserve">Лозівської міської ради Харківської </w:t>
      </w:r>
    </w:p>
    <w:p w:rsidR="00903684" w:rsidRPr="00427DC7" w:rsidRDefault="00903684" w:rsidP="00624DCF">
      <w:pPr>
        <w:ind w:left="4820"/>
        <w:rPr>
          <w:szCs w:val="28"/>
          <w:lang w:val="uk-UA"/>
        </w:rPr>
      </w:pPr>
      <w:r w:rsidRPr="00427DC7">
        <w:rPr>
          <w:szCs w:val="28"/>
          <w:lang w:val="uk-UA"/>
        </w:rPr>
        <w:t>області</w:t>
      </w:r>
    </w:p>
    <w:p w:rsidR="00903684" w:rsidRPr="00427DC7" w:rsidRDefault="00903684" w:rsidP="00624DCF">
      <w:pPr>
        <w:ind w:left="4820"/>
        <w:rPr>
          <w:szCs w:val="28"/>
          <w:lang w:val="uk-UA"/>
        </w:rPr>
      </w:pPr>
      <w:r w:rsidRPr="00427DC7">
        <w:rPr>
          <w:szCs w:val="28"/>
          <w:lang w:val="uk-UA"/>
        </w:rPr>
        <w:t>від</w:t>
      </w:r>
      <w:r>
        <w:rPr>
          <w:szCs w:val="28"/>
          <w:lang w:val="uk-UA"/>
        </w:rPr>
        <w:t xml:space="preserve"> 27 січня 2026</w:t>
      </w:r>
      <w:r w:rsidRPr="00427DC7">
        <w:rPr>
          <w:szCs w:val="28"/>
          <w:lang w:val="uk-UA"/>
        </w:rPr>
        <w:t xml:space="preserve"> №</w:t>
      </w:r>
      <w:r>
        <w:rPr>
          <w:szCs w:val="28"/>
          <w:lang w:val="uk-UA"/>
        </w:rPr>
        <w:t xml:space="preserve"> 50</w:t>
      </w:r>
    </w:p>
    <w:p w:rsidR="00903684" w:rsidRPr="00427DC7" w:rsidRDefault="00903684" w:rsidP="00624DCF">
      <w:pPr>
        <w:jc w:val="center"/>
        <w:rPr>
          <w:b/>
          <w:lang w:val="uk-UA"/>
        </w:rPr>
      </w:pPr>
    </w:p>
    <w:p w:rsidR="00903684" w:rsidRPr="00427DC7" w:rsidRDefault="00903684" w:rsidP="00624DCF">
      <w:pPr>
        <w:jc w:val="center"/>
        <w:rPr>
          <w:b/>
          <w:lang w:val="uk-UA"/>
        </w:rPr>
      </w:pPr>
    </w:p>
    <w:p w:rsidR="00903684" w:rsidRPr="00427DC7" w:rsidRDefault="00903684" w:rsidP="00624DCF">
      <w:pPr>
        <w:jc w:val="center"/>
        <w:rPr>
          <w:b/>
          <w:sz w:val="28"/>
          <w:szCs w:val="28"/>
          <w:lang w:val="uk-UA"/>
        </w:rPr>
      </w:pPr>
      <w:r w:rsidRPr="00427DC7">
        <w:rPr>
          <w:b/>
          <w:sz w:val="28"/>
          <w:szCs w:val="28"/>
          <w:lang w:val="uk-UA"/>
        </w:rPr>
        <w:t>АКТ</w:t>
      </w:r>
    </w:p>
    <w:p w:rsidR="00903684" w:rsidRPr="00427DC7" w:rsidRDefault="00903684" w:rsidP="00624DCF">
      <w:pPr>
        <w:jc w:val="center"/>
        <w:rPr>
          <w:b/>
          <w:sz w:val="28"/>
          <w:szCs w:val="28"/>
          <w:lang w:val="uk-UA"/>
        </w:rPr>
      </w:pPr>
      <w:r w:rsidRPr="00427DC7">
        <w:rPr>
          <w:b/>
          <w:sz w:val="28"/>
          <w:szCs w:val="28"/>
          <w:lang w:val="uk-UA"/>
        </w:rPr>
        <w:t xml:space="preserve">приймання-передачі  майна </w:t>
      </w:r>
    </w:p>
    <w:p w:rsidR="00903684" w:rsidRPr="00427DC7" w:rsidRDefault="00903684" w:rsidP="00624DCF">
      <w:pPr>
        <w:jc w:val="center"/>
        <w:rPr>
          <w:color w:val="FF0000"/>
          <w:sz w:val="28"/>
          <w:szCs w:val="28"/>
          <w:lang w:val="uk-UA"/>
        </w:rPr>
      </w:pPr>
    </w:p>
    <w:p w:rsidR="00903684" w:rsidRPr="00107EEF" w:rsidRDefault="00903684" w:rsidP="000F1DEA">
      <w:pPr>
        <w:pStyle w:val="NoSpacing"/>
        <w:spacing w:line="280" w:lineRule="exact"/>
        <w:ind w:firstLine="567"/>
        <w:jc w:val="both"/>
        <w:rPr>
          <w:b/>
          <w:sz w:val="28"/>
          <w:szCs w:val="28"/>
          <w:lang w:val="uk-UA"/>
        </w:rPr>
      </w:pPr>
      <w:r w:rsidRPr="00107EEF">
        <w:rPr>
          <w:sz w:val="28"/>
          <w:szCs w:val="28"/>
          <w:lang w:val="uk-UA"/>
        </w:rPr>
        <w:t>Комісія, створена згідно з додатком 3</w:t>
      </w:r>
      <w:r>
        <w:rPr>
          <w:sz w:val="28"/>
          <w:szCs w:val="28"/>
          <w:lang w:val="uk-UA"/>
        </w:rPr>
        <w:t xml:space="preserve"> </w:t>
      </w:r>
      <w:r w:rsidRPr="00107EEF">
        <w:rPr>
          <w:sz w:val="28"/>
          <w:szCs w:val="28"/>
          <w:lang w:val="uk-UA"/>
        </w:rPr>
        <w:t xml:space="preserve">до рішення Лозівської міської ради Харківської області від </w:t>
      </w:r>
      <w:r>
        <w:rPr>
          <w:sz w:val="28"/>
          <w:szCs w:val="28"/>
          <w:lang w:val="uk-UA"/>
        </w:rPr>
        <w:t>22.01.2026</w:t>
      </w:r>
      <w:r w:rsidRPr="003703F6">
        <w:rPr>
          <w:sz w:val="28"/>
          <w:szCs w:val="28"/>
          <w:lang w:val="uk-UA"/>
        </w:rPr>
        <w:t xml:space="preserve">№  «Про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Pr="003703F6">
        <w:rPr>
          <w:rStyle w:val="rvts23"/>
          <w:sz w:val="28"/>
          <w:szCs w:val="28"/>
          <w:lang w:val="uk-UA"/>
        </w:rPr>
        <w:t xml:space="preserve">Харківської області </w:t>
      </w:r>
      <w:r w:rsidRPr="003703F6">
        <w:rPr>
          <w:sz w:val="28"/>
          <w:szCs w:val="28"/>
          <w:lang w:val="uk-UA"/>
        </w:rPr>
        <w:t>Виробничому підрозділу «ПВРЗ» філії «УЗ Вагон-сервіс» АТ «Укрзалізниця» та Панютинській промисловій дільниці Східного ЛВУМГ ТОВ «Оператор ГТС України»</w:t>
      </w:r>
      <w:r w:rsidRPr="00107EEF">
        <w:rPr>
          <w:sz w:val="28"/>
          <w:szCs w:val="28"/>
          <w:lang w:val="uk-UA"/>
        </w:rPr>
        <w:t xml:space="preserve">, </w:t>
      </w:r>
      <w:r w:rsidRPr="00107EEF">
        <w:rPr>
          <w:sz w:val="28"/>
          <w:szCs w:val="28"/>
          <w:shd w:val="clear" w:color="auto" w:fill="FFFFFF"/>
          <w:lang w:val="uk-UA"/>
        </w:rPr>
        <w:t>у складі:</w:t>
      </w:r>
    </w:p>
    <w:tbl>
      <w:tblPr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382"/>
        <w:gridCol w:w="6160"/>
      </w:tblGrid>
      <w:tr w:rsidR="00903684" w:rsidRPr="0072000A" w:rsidTr="00974C54">
        <w:trPr>
          <w:trHeight w:val="170"/>
        </w:trPr>
        <w:tc>
          <w:tcPr>
            <w:tcW w:w="9519" w:type="dxa"/>
            <w:gridSpan w:val="3"/>
            <w:vAlign w:val="center"/>
          </w:tcPr>
          <w:p w:rsidR="00903684" w:rsidRPr="0072000A" w:rsidRDefault="00903684" w:rsidP="000F1DEA">
            <w:pPr>
              <w:pStyle w:val="BodyText3"/>
              <w:tabs>
                <w:tab w:val="left" w:pos="900"/>
              </w:tabs>
              <w:spacing w:line="280" w:lineRule="exact"/>
              <w:ind w:left="-80"/>
              <w:rPr>
                <w:sz w:val="28"/>
                <w:szCs w:val="28"/>
              </w:rPr>
            </w:pPr>
            <w:r w:rsidRPr="0072000A">
              <w:rPr>
                <w:b/>
                <w:sz w:val="28"/>
                <w:szCs w:val="28"/>
              </w:rPr>
              <w:t>Голова  комісії:</w:t>
            </w:r>
          </w:p>
        </w:tc>
      </w:tr>
      <w:tr w:rsidR="00903684" w:rsidRPr="0072000A" w:rsidTr="00974C54">
        <w:trPr>
          <w:trHeight w:val="645"/>
        </w:trPr>
        <w:tc>
          <w:tcPr>
            <w:tcW w:w="2977" w:type="dxa"/>
          </w:tcPr>
          <w:p w:rsidR="00903684" w:rsidRPr="0072000A" w:rsidRDefault="00903684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 w:right="-108"/>
              <w:rPr>
                <w:spacing w:val="-2"/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1.Микола ПОНОМАР</w:t>
            </w:r>
          </w:p>
          <w:p w:rsidR="00903684" w:rsidRPr="0072000A" w:rsidRDefault="00903684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 w:right="-108"/>
              <w:jc w:val="center"/>
              <w:rPr>
                <w:spacing w:val="-2"/>
              </w:rPr>
            </w:pPr>
          </w:p>
        </w:tc>
        <w:tc>
          <w:tcPr>
            <w:tcW w:w="382" w:type="dxa"/>
          </w:tcPr>
          <w:p w:rsidR="00903684" w:rsidRPr="0072000A" w:rsidRDefault="00903684" w:rsidP="000F1DEA">
            <w:pPr>
              <w:pStyle w:val="BodyText3"/>
              <w:tabs>
                <w:tab w:val="left" w:pos="900"/>
              </w:tabs>
              <w:spacing w:after="0" w:line="280" w:lineRule="exact"/>
              <w:ind w:left="-80"/>
              <w:jc w:val="center"/>
              <w:rPr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</w:tcPr>
          <w:p w:rsidR="00903684" w:rsidRPr="0072000A" w:rsidRDefault="00903684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903684" w:rsidRPr="0072000A" w:rsidTr="00974C54">
        <w:trPr>
          <w:trHeight w:val="301"/>
        </w:trPr>
        <w:tc>
          <w:tcPr>
            <w:tcW w:w="9519" w:type="dxa"/>
            <w:gridSpan w:val="3"/>
          </w:tcPr>
          <w:p w:rsidR="00903684" w:rsidRPr="0072000A" w:rsidRDefault="00903684" w:rsidP="000F1DEA">
            <w:pPr>
              <w:pStyle w:val="BodyText3"/>
              <w:spacing w:after="0" w:line="280" w:lineRule="exact"/>
              <w:rPr>
                <w:b/>
                <w:sz w:val="28"/>
                <w:szCs w:val="28"/>
              </w:rPr>
            </w:pPr>
            <w:r w:rsidRPr="0072000A">
              <w:rPr>
                <w:b/>
                <w:sz w:val="28"/>
                <w:szCs w:val="28"/>
              </w:rPr>
              <w:t>Заступник головикомісії:</w:t>
            </w:r>
          </w:p>
          <w:p w:rsidR="00903684" w:rsidRPr="0072000A" w:rsidRDefault="00903684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  <w:rPr>
                <w:sz w:val="6"/>
                <w:szCs w:val="6"/>
              </w:rPr>
            </w:pPr>
          </w:p>
        </w:tc>
      </w:tr>
      <w:tr w:rsidR="00903684" w:rsidRPr="0072000A" w:rsidTr="00974C54">
        <w:trPr>
          <w:trHeight w:val="645"/>
        </w:trPr>
        <w:tc>
          <w:tcPr>
            <w:tcW w:w="2977" w:type="dxa"/>
          </w:tcPr>
          <w:p w:rsidR="00903684" w:rsidRPr="0072000A" w:rsidRDefault="00903684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  <w:rPr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2.Валерій УМБАТОВ</w:t>
            </w:r>
          </w:p>
          <w:p w:rsidR="00903684" w:rsidRPr="0072000A" w:rsidRDefault="00903684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</w:pPr>
          </w:p>
        </w:tc>
        <w:tc>
          <w:tcPr>
            <w:tcW w:w="382" w:type="dxa"/>
          </w:tcPr>
          <w:p w:rsidR="00903684" w:rsidRPr="0072000A" w:rsidRDefault="00903684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</w:tcPr>
          <w:p w:rsidR="00903684" w:rsidRPr="0072000A" w:rsidRDefault="00903684" w:rsidP="000F1DEA">
            <w:pPr>
              <w:pStyle w:val="BodyText3"/>
              <w:tabs>
                <w:tab w:val="left" w:pos="900"/>
              </w:tabs>
              <w:spacing w:after="0" w:line="280" w:lineRule="exact"/>
              <w:jc w:val="both"/>
              <w:rPr>
                <w:spacing w:val="-2"/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>заступник начальникаУправлінняжитлово-комунальногогосподарства та будівництва Лозівської міської ради Харківськоїобласті</w:t>
            </w:r>
          </w:p>
        </w:tc>
      </w:tr>
      <w:tr w:rsidR="00903684" w:rsidRPr="0072000A" w:rsidTr="00974C54">
        <w:trPr>
          <w:trHeight w:val="296"/>
        </w:trPr>
        <w:tc>
          <w:tcPr>
            <w:tcW w:w="9519" w:type="dxa"/>
            <w:gridSpan w:val="3"/>
          </w:tcPr>
          <w:p w:rsidR="00903684" w:rsidRPr="0072000A" w:rsidRDefault="00903684" w:rsidP="000F1DEA">
            <w:pPr>
              <w:pStyle w:val="BodyText3"/>
              <w:tabs>
                <w:tab w:val="left" w:pos="318"/>
              </w:tabs>
              <w:spacing w:after="0" w:line="280" w:lineRule="exact"/>
              <w:rPr>
                <w:b/>
                <w:sz w:val="28"/>
                <w:szCs w:val="28"/>
              </w:rPr>
            </w:pPr>
            <w:r w:rsidRPr="0072000A">
              <w:rPr>
                <w:b/>
                <w:sz w:val="28"/>
                <w:szCs w:val="28"/>
              </w:rPr>
              <w:t>Члени комісії</w:t>
            </w:r>
            <w:r w:rsidRPr="0072000A">
              <w:rPr>
                <w:b/>
                <w:sz w:val="28"/>
                <w:szCs w:val="28"/>
                <w:lang w:val="uk-UA"/>
              </w:rPr>
              <w:t xml:space="preserve"> зі сторони, яка передає</w:t>
            </w:r>
            <w:r w:rsidRPr="0072000A">
              <w:rPr>
                <w:b/>
                <w:sz w:val="28"/>
                <w:szCs w:val="28"/>
              </w:rPr>
              <w:t>:</w:t>
            </w:r>
          </w:p>
          <w:p w:rsidR="00903684" w:rsidRPr="0072000A" w:rsidRDefault="00903684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  <w:rPr>
                <w:sz w:val="10"/>
                <w:szCs w:val="10"/>
              </w:rPr>
            </w:pPr>
          </w:p>
        </w:tc>
      </w:tr>
      <w:tr w:rsidR="00903684" w:rsidRPr="0072000A" w:rsidTr="00974C54">
        <w:trPr>
          <w:trHeight w:val="296"/>
        </w:trPr>
        <w:tc>
          <w:tcPr>
            <w:tcW w:w="2977" w:type="dxa"/>
          </w:tcPr>
          <w:p w:rsidR="00903684" w:rsidRPr="0072000A" w:rsidRDefault="00903684" w:rsidP="000F1DEA">
            <w:pPr>
              <w:pStyle w:val="BodyText3"/>
              <w:numPr>
                <w:ilvl w:val="0"/>
                <w:numId w:val="7"/>
              </w:numPr>
              <w:tabs>
                <w:tab w:val="left" w:pos="318"/>
              </w:tabs>
              <w:spacing w:after="0" w:line="280" w:lineRule="exact"/>
              <w:ind w:left="34" w:hanging="34"/>
              <w:jc w:val="both"/>
              <w:rPr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>Наталія</w:t>
            </w:r>
          </w:p>
          <w:p w:rsidR="00903684" w:rsidRPr="0072000A" w:rsidRDefault="00903684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 w:hanging="34"/>
              <w:rPr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 xml:space="preserve">    СКОБЛИКОВА</w:t>
            </w:r>
          </w:p>
        </w:tc>
        <w:tc>
          <w:tcPr>
            <w:tcW w:w="382" w:type="dxa"/>
          </w:tcPr>
          <w:p w:rsidR="00903684" w:rsidRPr="0072000A" w:rsidRDefault="00903684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</w:rPr>
            </w:pPr>
          </w:p>
          <w:p w:rsidR="00903684" w:rsidRPr="0072000A" w:rsidRDefault="00903684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</w:tcPr>
          <w:p w:rsidR="00903684" w:rsidRPr="0072000A" w:rsidRDefault="00903684" w:rsidP="000F1DEA">
            <w:pPr>
              <w:tabs>
                <w:tab w:val="left" w:pos="900"/>
              </w:tabs>
              <w:spacing w:line="280" w:lineRule="exact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начальник відділу бухгалтерського обліку, планування та звітності - головний бухгалтер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903684" w:rsidRPr="0072000A" w:rsidTr="00A26A9E">
        <w:trPr>
          <w:trHeight w:val="810"/>
        </w:trPr>
        <w:tc>
          <w:tcPr>
            <w:tcW w:w="2977" w:type="dxa"/>
          </w:tcPr>
          <w:p w:rsidR="00903684" w:rsidRPr="0072000A" w:rsidRDefault="00903684" w:rsidP="000F1DEA">
            <w:pPr>
              <w:pStyle w:val="BodyText3"/>
              <w:numPr>
                <w:ilvl w:val="0"/>
                <w:numId w:val="7"/>
              </w:numPr>
              <w:tabs>
                <w:tab w:val="left" w:pos="318"/>
              </w:tabs>
              <w:spacing w:after="0" w:line="280" w:lineRule="exact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Юрій</w:t>
            </w:r>
          </w:p>
          <w:p w:rsidR="00903684" w:rsidRPr="0072000A" w:rsidRDefault="00903684" w:rsidP="00A26A9E">
            <w:pPr>
              <w:pStyle w:val="BodyText3"/>
              <w:tabs>
                <w:tab w:val="left" w:pos="318"/>
              </w:tabs>
              <w:spacing w:after="0" w:line="280" w:lineRule="exact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 xml:space="preserve">    СТОСЕНКО </w:t>
            </w:r>
          </w:p>
        </w:tc>
        <w:tc>
          <w:tcPr>
            <w:tcW w:w="382" w:type="dxa"/>
          </w:tcPr>
          <w:p w:rsidR="00903684" w:rsidRPr="0072000A" w:rsidRDefault="00903684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</w:tcPr>
          <w:p w:rsidR="00903684" w:rsidRPr="0072000A" w:rsidRDefault="00903684" w:rsidP="000F1DEA">
            <w:pPr>
              <w:spacing w:line="280" w:lineRule="exact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pacing w:val="-2"/>
                <w:sz w:val="28"/>
                <w:szCs w:val="28"/>
                <w:lang w:val="uk-UA"/>
              </w:rPr>
              <w:t>начальник відділу господарського  забезпечення</w:t>
            </w:r>
            <w:r w:rsidRPr="0072000A">
              <w:rPr>
                <w:sz w:val="28"/>
                <w:szCs w:val="28"/>
                <w:lang w:val="uk-UA"/>
              </w:rPr>
              <w:t xml:space="preserve"> Управління житлово-комунального господарства та будівництва Лозівської міської ради Харківської області </w:t>
            </w:r>
          </w:p>
        </w:tc>
      </w:tr>
      <w:tr w:rsidR="00903684" w:rsidRPr="0072000A" w:rsidTr="00974C54">
        <w:trPr>
          <w:trHeight w:val="1154"/>
        </w:trPr>
        <w:tc>
          <w:tcPr>
            <w:tcW w:w="2977" w:type="dxa"/>
          </w:tcPr>
          <w:p w:rsidR="00903684" w:rsidRPr="0072000A" w:rsidRDefault="00903684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5. Олексій ГАПОНОВ</w:t>
            </w:r>
          </w:p>
        </w:tc>
        <w:tc>
          <w:tcPr>
            <w:tcW w:w="382" w:type="dxa"/>
          </w:tcPr>
          <w:p w:rsidR="00903684" w:rsidRPr="0072000A" w:rsidRDefault="00903684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</w:tcPr>
          <w:p w:rsidR="00903684" w:rsidRPr="0072000A" w:rsidRDefault="00903684" w:rsidP="000F1DEA">
            <w:pPr>
              <w:spacing w:line="280" w:lineRule="exact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начальник будівельно-технічного відділу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903684" w:rsidRPr="0072000A" w:rsidTr="00974C54">
        <w:trPr>
          <w:trHeight w:val="235"/>
        </w:trPr>
        <w:tc>
          <w:tcPr>
            <w:tcW w:w="9519" w:type="dxa"/>
            <w:gridSpan w:val="3"/>
          </w:tcPr>
          <w:p w:rsidR="00903684" w:rsidRPr="0072000A" w:rsidRDefault="00903684" w:rsidP="000F1DEA">
            <w:pPr>
              <w:spacing w:line="280" w:lineRule="exact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b/>
                <w:sz w:val="28"/>
                <w:szCs w:val="28"/>
              </w:rPr>
              <w:t>Члени комісії</w:t>
            </w:r>
            <w:r w:rsidRPr="0072000A">
              <w:rPr>
                <w:b/>
                <w:sz w:val="28"/>
                <w:szCs w:val="28"/>
                <w:lang w:val="uk-UA"/>
              </w:rPr>
              <w:t xml:space="preserve"> зі сторони, яка приймає:</w:t>
            </w:r>
          </w:p>
        </w:tc>
      </w:tr>
      <w:tr w:rsidR="00903684" w:rsidRPr="0040158F" w:rsidTr="00C17FFD">
        <w:trPr>
          <w:trHeight w:val="361"/>
        </w:trPr>
        <w:tc>
          <w:tcPr>
            <w:tcW w:w="2977" w:type="dxa"/>
          </w:tcPr>
          <w:p w:rsidR="00903684" w:rsidRPr="000F5381" w:rsidRDefault="00903684" w:rsidP="00A26A9E">
            <w:pPr>
              <w:pStyle w:val="BodyText3"/>
              <w:numPr>
                <w:ilvl w:val="0"/>
                <w:numId w:val="8"/>
              </w:numPr>
              <w:tabs>
                <w:tab w:val="left" w:pos="318"/>
              </w:tabs>
              <w:spacing w:after="0" w:line="228" w:lineRule="auto"/>
              <w:ind w:left="318" w:hanging="284"/>
              <w:jc w:val="both"/>
              <w:rPr>
                <w:sz w:val="28"/>
                <w:szCs w:val="28"/>
                <w:lang w:val="uk-UA"/>
              </w:rPr>
            </w:pPr>
            <w:r w:rsidRPr="000F5381">
              <w:rPr>
                <w:sz w:val="28"/>
                <w:szCs w:val="28"/>
                <w:lang w:val="uk-UA"/>
              </w:rPr>
              <w:t>Олег      ХАРДИКАЙНЕН</w:t>
            </w:r>
          </w:p>
        </w:tc>
        <w:tc>
          <w:tcPr>
            <w:tcW w:w="382" w:type="dxa"/>
          </w:tcPr>
          <w:p w:rsidR="00903684" w:rsidRPr="000F5381" w:rsidRDefault="00903684" w:rsidP="000B7E96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0F5381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</w:tcPr>
          <w:p w:rsidR="00903684" w:rsidRPr="000F5381" w:rsidRDefault="00903684" w:rsidP="000B7E96">
            <w:pPr>
              <w:pStyle w:val="NoSpacing"/>
              <w:jc w:val="both"/>
              <w:rPr>
                <w:sz w:val="28"/>
                <w:szCs w:val="28"/>
                <w:lang w:val="uk-UA"/>
              </w:rPr>
            </w:pPr>
            <w:r w:rsidRPr="000F5381">
              <w:rPr>
                <w:sz w:val="28"/>
                <w:szCs w:val="28"/>
                <w:lang w:val="uk-UA"/>
              </w:rPr>
              <w:t>начальник виробничого підрозділу «ПВРЗ» філії «УЗ Вагон-сервіс» АТ «Укрзалізниця»</w:t>
            </w:r>
          </w:p>
        </w:tc>
      </w:tr>
      <w:tr w:rsidR="00903684" w:rsidRPr="0040158F" w:rsidTr="00C17FFD">
        <w:trPr>
          <w:trHeight w:val="361"/>
        </w:trPr>
        <w:tc>
          <w:tcPr>
            <w:tcW w:w="2977" w:type="dxa"/>
          </w:tcPr>
          <w:p w:rsidR="00903684" w:rsidRPr="000F5381" w:rsidRDefault="00903684" w:rsidP="00A26A9E">
            <w:pPr>
              <w:pStyle w:val="BodyText3"/>
              <w:numPr>
                <w:ilvl w:val="0"/>
                <w:numId w:val="8"/>
              </w:numPr>
              <w:tabs>
                <w:tab w:val="left" w:pos="318"/>
              </w:tabs>
              <w:spacing w:after="0" w:line="228" w:lineRule="auto"/>
              <w:ind w:left="318" w:hanging="284"/>
              <w:jc w:val="both"/>
              <w:rPr>
                <w:sz w:val="28"/>
                <w:szCs w:val="28"/>
                <w:lang w:val="uk-UA"/>
              </w:rPr>
            </w:pPr>
            <w:r w:rsidRPr="000F5381">
              <w:rPr>
                <w:sz w:val="28"/>
                <w:szCs w:val="28"/>
                <w:lang w:val="uk-UA"/>
              </w:rPr>
              <w:t>Юрій УДОВІЧЕНКО</w:t>
            </w:r>
          </w:p>
        </w:tc>
        <w:tc>
          <w:tcPr>
            <w:tcW w:w="382" w:type="dxa"/>
          </w:tcPr>
          <w:p w:rsidR="00903684" w:rsidRPr="000F5381" w:rsidRDefault="00903684" w:rsidP="000B7E96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0F5381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</w:tcPr>
          <w:p w:rsidR="00903684" w:rsidRPr="000F5381" w:rsidRDefault="00903684" w:rsidP="000B7E96">
            <w:pPr>
              <w:pStyle w:val="NoSpacing"/>
              <w:jc w:val="both"/>
              <w:rPr>
                <w:sz w:val="28"/>
                <w:szCs w:val="28"/>
                <w:lang w:val="uk-UA"/>
              </w:rPr>
            </w:pPr>
            <w:r w:rsidRPr="000F5381">
              <w:rPr>
                <w:sz w:val="28"/>
                <w:szCs w:val="28"/>
                <w:lang w:val="uk-UA"/>
              </w:rPr>
              <w:t>заступник начальника з технічних питань виробничого підрозділу «ПВРЗ» філії «УЗ Вагон-сервіс» АТ «Укрзалізниця»</w:t>
            </w:r>
          </w:p>
        </w:tc>
      </w:tr>
    </w:tbl>
    <w:p w:rsidR="00903684" w:rsidRPr="007855B1" w:rsidRDefault="00903684" w:rsidP="000F1DEA">
      <w:pPr>
        <w:suppressAutoHyphens w:val="0"/>
        <w:spacing w:line="280" w:lineRule="exact"/>
        <w:ind w:firstLine="56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23.01.2026 </w:t>
      </w:r>
      <w:r w:rsidRPr="00A74AEC">
        <w:rPr>
          <w:sz w:val="28"/>
          <w:szCs w:val="28"/>
          <w:lang w:val="uk-UA"/>
        </w:rPr>
        <w:t xml:space="preserve">року провела огляд і передачу майна </w:t>
      </w:r>
      <w:r w:rsidRPr="007855B1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провід СІП-4</w:t>
      </w:r>
      <w:r w:rsidRPr="007855B1">
        <w:rPr>
          <w:sz w:val="28"/>
          <w:szCs w:val="28"/>
          <w:lang w:val="uk-UA"/>
        </w:rPr>
        <w:t>)</w:t>
      </w:r>
      <w:r w:rsidRPr="00A74AEC">
        <w:rPr>
          <w:sz w:val="28"/>
          <w:szCs w:val="28"/>
          <w:lang w:val="uk-UA"/>
        </w:rPr>
        <w:t>,</w:t>
      </w:r>
      <w:r w:rsidRPr="00A74AEC">
        <w:rPr>
          <w:sz w:val="28"/>
          <w:szCs w:val="28"/>
          <w:lang w:val="uk-UA" w:eastAsia="ru-RU"/>
        </w:rPr>
        <w:t xml:space="preserve">щобезоплатно передається з балансу Управління житлово-комунального господарства та будівництва Лозівської міської ради Харківської області </w:t>
      </w:r>
      <w:r w:rsidRPr="00C056ED">
        <w:rPr>
          <w:sz w:val="28"/>
          <w:szCs w:val="28"/>
          <w:lang w:val="uk-UA"/>
        </w:rPr>
        <w:t>Виробничому підрозділу «Панютинський вагоноремонтний завод»  філії «УЗ Вагон-сервіс» АТ «Укрзалізниця»</w:t>
      </w:r>
      <w:r w:rsidRPr="000953F7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як підприємству, віднесеному </w:t>
      </w:r>
      <w:r w:rsidRPr="007855B1">
        <w:rPr>
          <w:sz w:val="28"/>
          <w:szCs w:val="28"/>
          <w:lang w:val="uk-UA"/>
        </w:rPr>
        <w:t>до об’єктів критичної інфраструктури</w:t>
      </w:r>
      <w:r w:rsidRPr="007855B1">
        <w:rPr>
          <w:sz w:val="28"/>
          <w:szCs w:val="28"/>
          <w:lang w:val="uk-UA" w:eastAsia="ru-RU"/>
        </w:rPr>
        <w:t>.</w:t>
      </w:r>
    </w:p>
    <w:p w:rsidR="00903684" w:rsidRPr="00427DC7" w:rsidRDefault="00903684" w:rsidP="000F1DEA">
      <w:pPr>
        <w:suppressAutoHyphens w:val="0"/>
        <w:spacing w:line="280" w:lineRule="exact"/>
        <w:jc w:val="both"/>
        <w:rPr>
          <w:color w:val="FF0000"/>
          <w:lang w:val="uk-UA" w:eastAsia="ru-RU"/>
        </w:rPr>
      </w:pPr>
    </w:p>
    <w:p w:rsidR="00903684" w:rsidRPr="007855B1" w:rsidRDefault="00903684" w:rsidP="000F1DEA">
      <w:pPr>
        <w:spacing w:line="280" w:lineRule="exact"/>
        <w:ind w:firstLine="567"/>
        <w:jc w:val="center"/>
        <w:rPr>
          <w:b/>
          <w:sz w:val="28"/>
          <w:szCs w:val="28"/>
          <w:lang w:val="uk-UA"/>
        </w:rPr>
      </w:pPr>
      <w:r w:rsidRPr="007855B1">
        <w:rPr>
          <w:b/>
          <w:sz w:val="28"/>
          <w:szCs w:val="28"/>
          <w:lang w:val="uk-UA"/>
        </w:rPr>
        <w:t>І. Комісія встановила:</w:t>
      </w:r>
    </w:p>
    <w:p w:rsidR="00903684" w:rsidRDefault="00903684" w:rsidP="000F1DEA">
      <w:pPr>
        <w:tabs>
          <w:tab w:val="left" w:pos="567"/>
          <w:tab w:val="left" w:pos="5245"/>
          <w:tab w:val="left" w:pos="9496"/>
        </w:tabs>
        <w:spacing w:line="280" w:lineRule="exact"/>
        <w:ind w:right="-2"/>
        <w:jc w:val="both"/>
        <w:rPr>
          <w:sz w:val="28"/>
          <w:szCs w:val="28"/>
          <w:lang w:val="uk-UA"/>
        </w:rPr>
      </w:pPr>
      <w:r w:rsidRPr="00427DC7">
        <w:rPr>
          <w:color w:val="FF0000"/>
          <w:sz w:val="28"/>
          <w:szCs w:val="28"/>
          <w:lang w:val="uk-UA"/>
        </w:rPr>
        <w:tab/>
      </w:r>
      <w:r w:rsidRPr="007855B1">
        <w:rPr>
          <w:sz w:val="28"/>
          <w:szCs w:val="28"/>
          <w:lang w:val="uk-UA"/>
        </w:rPr>
        <w:t>1.Передаєтьсямайно згідно з п. 1</w:t>
      </w:r>
      <w:r>
        <w:rPr>
          <w:sz w:val="28"/>
          <w:szCs w:val="28"/>
          <w:lang w:val="uk-UA"/>
        </w:rPr>
        <w:t>, додатком 1</w:t>
      </w:r>
      <w:r w:rsidRPr="007855B1">
        <w:rPr>
          <w:sz w:val="28"/>
          <w:szCs w:val="28"/>
          <w:lang w:val="uk-UA" w:eastAsia="ru-RU"/>
        </w:rPr>
        <w:t>рішення</w:t>
      </w:r>
      <w:r w:rsidRPr="007855B1">
        <w:rPr>
          <w:sz w:val="28"/>
          <w:szCs w:val="28"/>
          <w:lang w:val="uk-UA"/>
        </w:rPr>
        <w:t xml:space="preserve">Лозівської міської ради </w:t>
      </w:r>
      <w:r>
        <w:rPr>
          <w:sz w:val="28"/>
          <w:szCs w:val="28"/>
          <w:lang w:val="uk-UA"/>
        </w:rPr>
        <w:t>22.01.2026</w:t>
      </w:r>
      <w:r w:rsidRPr="003703F6">
        <w:rPr>
          <w:sz w:val="28"/>
          <w:szCs w:val="28"/>
          <w:lang w:val="uk-UA"/>
        </w:rPr>
        <w:t xml:space="preserve">№  «Про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Pr="003703F6">
        <w:rPr>
          <w:rStyle w:val="rvts23"/>
          <w:sz w:val="28"/>
          <w:szCs w:val="28"/>
          <w:lang w:val="uk-UA"/>
        </w:rPr>
        <w:t xml:space="preserve">Харківської області </w:t>
      </w:r>
      <w:r w:rsidRPr="003703F6">
        <w:rPr>
          <w:sz w:val="28"/>
          <w:szCs w:val="28"/>
          <w:lang w:val="uk-UA"/>
        </w:rPr>
        <w:t>Виробничому підрозділу «ПВРЗ» філії «УЗ Вагон-сервіс» АТ «Укрзалізниця» та Панютинській промисловій дільниці Східного ЛВУМГ ТОВ «Оператор ГТС України»</w:t>
      </w:r>
      <w:r w:rsidRPr="007855B1">
        <w:rPr>
          <w:sz w:val="28"/>
          <w:szCs w:val="28"/>
          <w:lang w:val="uk-UA"/>
        </w:rPr>
        <w:t>, а саме: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3"/>
        <w:gridCol w:w="1873"/>
        <w:gridCol w:w="2127"/>
        <w:gridCol w:w="1701"/>
        <w:gridCol w:w="709"/>
        <w:gridCol w:w="852"/>
        <w:gridCol w:w="1132"/>
        <w:gridCol w:w="1134"/>
      </w:tblGrid>
      <w:tr w:rsidR="00903684" w:rsidRPr="00697D5A" w:rsidTr="00E45EB5">
        <w:trPr>
          <w:trHeight w:val="510"/>
        </w:trPr>
        <w:tc>
          <w:tcPr>
            <w:tcW w:w="503" w:type="dxa"/>
          </w:tcPr>
          <w:p w:rsidR="00903684" w:rsidRPr="00E45EB5" w:rsidRDefault="00903684" w:rsidP="00E45EB5">
            <w:pPr>
              <w:jc w:val="center"/>
              <w:rPr>
                <w:b/>
              </w:rPr>
            </w:pPr>
            <w:r w:rsidRPr="00E45EB5">
              <w:rPr>
                <w:b/>
              </w:rPr>
              <w:t>№ з/п</w:t>
            </w:r>
          </w:p>
        </w:tc>
        <w:tc>
          <w:tcPr>
            <w:tcW w:w="1873" w:type="dxa"/>
          </w:tcPr>
          <w:p w:rsidR="00903684" w:rsidRPr="00E45EB5" w:rsidRDefault="00903684" w:rsidP="00E45EB5">
            <w:pPr>
              <w:jc w:val="center"/>
              <w:rPr>
                <w:b/>
              </w:rPr>
            </w:pPr>
            <w:r w:rsidRPr="00E45EB5">
              <w:rPr>
                <w:b/>
              </w:rPr>
              <w:t>Отримувач</w:t>
            </w:r>
          </w:p>
        </w:tc>
        <w:tc>
          <w:tcPr>
            <w:tcW w:w="2127" w:type="dxa"/>
          </w:tcPr>
          <w:p w:rsidR="00903684" w:rsidRPr="00E45EB5" w:rsidRDefault="00903684" w:rsidP="00E45EB5">
            <w:pPr>
              <w:jc w:val="center"/>
              <w:rPr>
                <w:b/>
              </w:rPr>
            </w:pPr>
            <w:r w:rsidRPr="00E45EB5">
              <w:rPr>
                <w:b/>
              </w:rPr>
              <w:t>Адреса</w:t>
            </w:r>
          </w:p>
        </w:tc>
        <w:tc>
          <w:tcPr>
            <w:tcW w:w="1701" w:type="dxa"/>
          </w:tcPr>
          <w:p w:rsidR="00903684" w:rsidRPr="00E45EB5" w:rsidRDefault="00903684" w:rsidP="00E45EB5">
            <w:pPr>
              <w:ind w:left="-108" w:right="-108"/>
              <w:jc w:val="center"/>
              <w:rPr>
                <w:b/>
              </w:rPr>
            </w:pPr>
            <w:r w:rsidRPr="00E45EB5">
              <w:rPr>
                <w:b/>
              </w:rPr>
              <w:t>Найменування</w:t>
            </w:r>
          </w:p>
        </w:tc>
        <w:tc>
          <w:tcPr>
            <w:tcW w:w="709" w:type="dxa"/>
          </w:tcPr>
          <w:p w:rsidR="00903684" w:rsidRPr="00E45EB5" w:rsidRDefault="00903684" w:rsidP="00E45EB5">
            <w:pPr>
              <w:ind w:left="-108" w:right="-108"/>
              <w:jc w:val="center"/>
              <w:rPr>
                <w:b/>
              </w:rPr>
            </w:pPr>
            <w:r w:rsidRPr="00E45EB5">
              <w:rPr>
                <w:b/>
              </w:rPr>
              <w:t>Од.вим.</w:t>
            </w:r>
          </w:p>
        </w:tc>
        <w:tc>
          <w:tcPr>
            <w:tcW w:w="852" w:type="dxa"/>
          </w:tcPr>
          <w:p w:rsidR="00903684" w:rsidRPr="00E45EB5" w:rsidRDefault="00903684" w:rsidP="00E45EB5">
            <w:pPr>
              <w:ind w:left="-108" w:right="-108"/>
              <w:jc w:val="center"/>
              <w:rPr>
                <w:b/>
              </w:rPr>
            </w:pPr>
            <w:r w:rsidRPr="00E45EB5">
              <w:rPr>
                <w:b/>
              </w:rPr>
              <w:t>Кіль-кість</w:t>
            </w:r>
          </w:p>
        </w:tc>
        <w:tc>
          <w:tcPr>
            <w:tcW w:w="1132" w:type="dxa"/>
          </w:tcPr>
          <w:p w:rsidR="00903684" w:rsidRPr="00E45EB5" w:rsidRDefault="00903684" w:rsidP="00E45EB5">
            <w:pPr>
              <w:ind w:left="-108" w:right="-108"/>
              <w:jc w:val="center"/>
              <w:rPr>
                <w:b/>
              </w:rPr>
            </w:pPr>
            <w:r w:rsidRPr="00E45EB5">
              <w:rPr>
                <w:b/>
                <w:lang w:val="uk-UA"/>
              </w:rPr>
              <w:t>Ціна з ПДВ,</w:t>
            </w:r>
            <w:r w:rsidRPr="00E45EB5">
              <w:rPr>
                <w:b/>
              </w:rPr>
              <w:t xml:space="preserve"> грн.</w:t>
            </w:r>
          </w:p>
        </w:tc>
        <w:tc>
          <w:tcPr>
            <w:tcW w:w="1134" w:type="dxa"/>
          </w:tcPr>
          <w:p w:rsidR="00903684" w:rsidRPr="00E45EB5" w:rsidRDefault="00903684" w:rsidP="00E45EB5">
            <w:pPr>
              <w:ind w:left="-108" w:right="-108"/>
              <w:jc w:val="center"/>
              <w:rPr>
                <w:b/>
              </w:rPr>
            </w:pPr>
            <w:r w:rsidRPr="00E45EB5">
              <w:rPr>
                <w:b/>
              </w:rPr>
              <w:t>Сума, грн.</w:t>
            </w:r>
          </w:p>
        </w:tc>
      </w:tr>
      <w:tr w:rsidR="00903684" w:rsidRPr="00697D5A" w:rsidTr="00E45EB5">
        <w:trPr>
          <w:trHeight w:val="1030"/>
        </w:trPr>
        <w:tc>
          <w:tcPr>
            <w:tcW w:w="503" w:type="dxa"/>
            <w:noWrap/>
          </w:tcPr>
          <w:p w:rsidR="00903684" w:rsidRPr="00E45EB5" w:rsidRDefault="00903684" w:rsidP="00E45EB5">
            <w:pPr>
              <w:jc w:val="center"/>
              <w:rPr>
                <w:lang w:val="uk-UA"/>
              </w:rPr>
            </w:pPr>
            <w:r w:rsidRPr="00E45EB5">
              <w:rPr>
                <w:lang w:val="uk-UA"/>
              </w:rPr>
              <w:t xml:space="preserve">1 </w:t>
            </w:r>
          </w:p>
        </w:tc>
        <w:tc>
          <w:tcPr>
            <w:tcW w:w="1873" w:type="dxa"/>
          </w:tcPr>
          <w:p w:rsidR="00903684" w:rsidRPr="00E45EB5" w:rsidRDefault="00903684" w:rsidP="000B7E96">
            <w:pPr>
              <w:rPr>
                <w:lang w:val="uk-UA"/>
              </w:rPr>
            </w:pPr>
            <w:r w:rsidRPr="00E45EB5">
              <w:rPr>
                <w:lang w:val="uk-UA"/>
              </w:rPr>
              <w:t>Виробничий підрозділ «ПВРЗ» філії «УЗ Вагон-сервіс» АТ «Укрзалізниця»</w:t>
            </w:r>
          </w:p>
        </w:tc>
        <w:tc>
          <w:tcPr>
            <w:tcW w:w="2127" w:type="dxa"/>
          </w:tcPr>
          <w:p w:rsidR="00903684" w:rsidRPr="00E45EB5" w:rsidRDefault="00903684" w:rsidP="000B7E96">
            <w:pPr>
              <w:rPr>
                <w:lang w:val="uk-UA"/>
              </w:rPr>
            </w:pPr>
            <w:r w:rsidRPr="00E45EB5">
              <w:rPr>
                <w:lang w:val="uk-UA"/>
              </w:rPr>
              <w:t>Харківська обл..,              с-ще Лиманівка, вул. Заводська, 5</w:t>
            </w:r>
          </w:p>
        </w:tc>
        <w:tc>
          <w:tcPr>
            <w:tcW w:w="1701" w:type="dxa"/>
          </w:tcPr>
          <w:p w:rsidR="00903684" w:rsidRPr="00E45EB5" w:rsidRDefault="00903684" w:rsidP="00E45EB5">
            <w:pPr>
              <w:ind w:left="-108" w:right="-108"/>
              <w:jc w:val="center"/>
              <w:rPr>
                <w:lang w:val="uk-UA"/>
              </w:rPr>
            </w:pPr>
            <w:r w:rsidRPr="00E45EB5">
              <w:rPr>
                <w:lang w:val="uk-UA"/>
              </w:rPr>
              <w:t>Провід СІП-4 4*70</w:t>
            </w:r>
          </w:p>
        </w:tc>
        <w:tc>
          <w:tcPr>
            <w:tcW w:w="709" w:type="dxa"/>
            <w:noWrap/>
          </w:tcPr>
          <w:p w:rsidR="00903684" w:rsidRPr="00E45EB5" w:rsidRDefault="00903684" w:rsidP="00E45EB5">
            <w:pPr>
              <w:ind w:left="-108" w:right="-108"/>
              <w:jc w:val="center"/>
              <w:rPr>
                <w:lang w:val="uk-UA"/>
              </w:rPr>
            </w:pPr>
            <w:r w:rsidRPr="00E45EB5">
              <w:rPr>
                <w:lang w:val="uk-UA"/>
              </w:rPr>
              <w:t>м</w:t>
            </w:r>
          </w:p>
          <w:p w:rsidR="00903684" w:rsidRPr="00E45EB5" w:rsidRDefault="00903684" w:rsidP="00E45EB5">
            <w:pPr>
              <w:ind w:left="-108" w:right="-108"/>
              <w:jc w:val="center"/>
              <w:rPr>
                <w:lang w:val="uk-UA"/>
              </w:rPr>
            </w:pPr>
          </w:p>
        </w:tc>
        <w:tc>
          <w:tcPr>
            <w:tcW w:w="852" w:type="dxa"/>
            <w:noWrap/>
          </w:tcPr>
          <w:p w:rsidR="00903684" w:rsidRPr="00E45EB5" w:rsidRDefault="00903684" w:rsidP="00E45EB5">
            <w:pPr>
              <w:ind w:left="-108" w:right="-108"/>
              <w:jc w:val="center"/>
              <w:rPr>
                <w:lang w:val="uk-UA"/>
              </w:rPr>
            </w:pPr>
            <w:r w:rsidRPr="00E45EB5">
              <w:rPr>
                <w:lang w:val="uk-UA"/>
              </w:rPr>
              <w:t>450</w:t>
            </w:r>
          </w:p>
        </w:tc>
        <w:tc>
          <w:tcPr>
            <w:tcW w:w="1132" w:type="dxa"/>
            <w:noWrap/>
          </w:tcPr>
          <w:p w:rsidR="00903684" w:rsidRPr="00E45EB5" w:rsidRDefault="00903684" w:rsidP="00E45EB5">
            <w:pPr>
              <w:ind w:left="-108" w:right="-108"/>
              <w:jc w:val="center"/>
              <w:rPr>
                <w:lang w:val="uk-UA"/>
              </w:rPr>
            </w:pPr>
            <w:r w:rsidRPr="00E45EB5">
              <w:rPr>
                <w:lang w:val="uk-UA"/>
              </w:rPr>
              <w:t>222,00</w:t>
            </w:r>
          </w:p>
        </w:tc>
        <w:tc>
          <w:tcPr>
            <w:tcW w:w="1134" w:type="dxa"/>
            <w:noWrap/>
          </w:tcPr>
          <w:p w:rsidR="00903684" w:rsidRPr="00E45EB5" w:rsidRDefault="00903684" w:rsidP="00E45EB5">
            <w:pPr>
              <w:ind w:left="-108" w:right="-108"/>
              <w:jc w:val="center"/>
              <w:rPr>
                <w:lang w:val="uk-UA"/>
              </w:rPr>
            </w:pPr>
            <w:r w:rsidRPr="00E45EB5">
              <w:rPr>
                <w:lang w:val="uk-UA"/>
              </w:rPr>
              <w:t>99 900,00</w:t>
            </w:r>
          </w:p>
        </w:tc>
      </w:tr>
      <w:tr w:rsidR="00903684" w:rsidRPr="00697D5A" w:rsidTr="00E45EB5">
        <w:trPr>
          <w:trHeight w:val="465"/>
        </w:trPr>
        <w:tc>
          <w:tcPr>
            <w:tcW w:w="8897" w:type="dxa"/>
            <w:gridSpan w:val="7"/>
            <w:noWrap/>
          </w:tcPr>
          <w:p w:rsidR="00903684" w:rsidRPr="00E45EB5" w:rsidRDefault="00903684" w:rsidP="00E45EB5">
            <w:pPr>
              <w:ind w:left="-108" w:right="-108"/>
              <w:rPr>
                <w:b/>
                <w:lang w:val="uk-UA"/>
              </w:rPr>
            </w:pPr>
            <w:r w:rsidRPr="00E45EB5">
              <w:rPr>
                <w:b/>
                <w:lang w:val="uk-UA"/>
              </w:rPr>
              <w:t>ВСЬОГО</w:t>
            </w:r>
          </w:p>
        </w:tc>
        <w:tc>
          <w:tcPr>
            <w:tcW w:w="1134" w:type="dxa"/>
            <w:noWrap/>
          </w:tcPr>
          <w:p w:rsidR="00903684" w:rsidRPr="00E45EB5" w:rsidRDefault="00903684" w:rsidP="00E45EB5">
            <w:pPr>
              <w:ind w:left="-108" w:right="-108"/>
              <w:jc w:val="center"/>
              <w:rPr>
                <w:b/>
                <w:lang w:val="uk-UA"/>
              </w:rPr>
            </w:pPr>
            <w:r w:rsidRPr="00E45EB5">
              <w:rPr>
                <w:b/>
                <w:lang w:val="uk-UA"/>
              </w:rPr>
              <w:t>99 900,00</w:t>
            </w:r>
          </w:p>
        </w:tc>
      </w:tr>
    </w:tbl>
    <w:p w:rsidR="00903684" w:rsidRPr="007855B1" w:rsidRDefault="00903684" w:rsidP="000F1DEA">
      <w:pPr>
        <w:tabs>
          <w:tab w:val="left" w:pos="567"/>
          <w:tab w:val="left" w:pos="5245"/>
          <w:tab w:val="left" w:pos="9496"/>
        </w:tabs>
        <w:spacing w:line="280" w:lineRule="exact"/>
        <w:ind w:right="-2"/>
        <w:jc w:val="both"/>
        <w:rPr>
          <w:sz w:val="28"/>
          <w:szCs w:val="28"/>
          <w:lang w:val="uk-UA"/>
        </w:rPr>
      </w:pPr>
    </w:p>
    <w:p w:rsidR="00903684" w:rsidRPr="00FD2923" w:rsidRDefault="00903684" w:rsidP="000F1DEA">
      <w:pPr>
        <w:spacing w:line="280" w:lineRule="exact"/>
        <w:ind w:firstLine="567"/>
        <w:jc w:val="center"/>
        <w:rPr>
          <w:b/>
          <w:sz w:val="28"/>
          <w:szCs w:val="28"/>
          <w:lang w:val="uk-UA"/>
        </w:rPr>
      </w:pPr>
      <w:r w:rsidRPr="00FD2923">
        <w:rPr>
          <w:b/>
          <w:noProof/>
          <w:sz w:val="28"/>
          <w:szCs w:val="28"/>
          <w:lang w:val="uk-UA"/>
        </w:rPr>
        <w:t xml:space="preserve">ІІ. </w:t>
      </w:r>
      <w:r w:rsidRPr="00FD2923">
        <w:rPr>
          <w:b/>
          <w:sz w:val="28"/>
          <w:szCs w:val="28"/>
          <w:lang w:val="uk-UA"/>
        </w:rPr>
        <w:t>Результати огляду:</w:t>
      </w:r>
    </w:p>
    <w:p w:rsidR="00903684" w:rsidRPr="00FD2923" w:rsidRDefault="00903684" w:rsidP="000F1DEA">
      <w:pPr>
        <w:spacing w:line="280" w:lineRule="exact"/>
        <w:jc w:val="both"/>
        <w:rPr>
          <w:sz w:val="28"/>
          <w:szCs w:val="28"/>
          <w:lang w:val="uk-UA"/>
        </w:rPr>
      </w:pPr>
      <w:r w:rsidRPr="00FD2923">
        <w:rPr>
          <w:sz w:val="28"/>
          <w:szCs w:val="28"/>
          <w:lang w:val="uk-UA"/>
        </w:rPr>
        <w:t>комісія встановила, що майно у задовільному стані.</w:t>
      </w:r>
    </w:p>
    <w:p w:rsidR="00903684" w:rsidRPr="00427DC7" w:rsidRDefault="00903684" w:rsidP="000F1DEA">
      <w:pPr>
        <w:spacing w:line="280" w:lineRule="exact"/>
        <w:jc w:val="both"/>
        <w:rPr>
          <w:color w:val="FF0000"/>
          <w:sz w:val="28"/>
          <w:szCs w:val="28"/>
          <w:lang w:val="uk-UA"/>
        </w:rPr>
      </w:pPr>
    </w:p>
    <w:p w:rsidR="00903684" w:rsidRPr="0049764F" w:rsidRDefault="00903684" w:rsidP="000F1DEA">
      <w:pPr>
        <w:spacing w:line="280" w:lineRule="exact"/>
        <w:ind w:firstLine="567"/>
        <w:jc w:val="center"/>
        <w:rPr>
          <w:b/>
          <w:sz w:val="28"/>
          <w:szCs w:val="28"/>
          <w:lang w:val="uk-UA"/>
        </w:rPr>
      </w:pPr>
      <w:r w:rsidRPr="0049764F">
        <w:rPr>
          <w:b/>
          <w:sz w:val="28"/>
          <w:szCs w:val="28"/>
          <w:lang w:val="uk-UA"/>
        </w:rPr>
        <w:t>ІІІ.Пропозиції комісії:</w:t>
      </w:r>
    </w:p>
    <w:p w:rsidR="00903684" w:rsidRPr="0049764F" w:rsidRDefault="00903684" w:rsidP="000F1DEA">
      <w:pPr>
        <w:spacing w:line="280" w:lineRule="exact"/>
        <w:ind w:firstLine="567"/>
        <w:jc w:val="both"/>
        <w:rPr>
          <w:b/>
          <w:sz w:val="28"/>
          <w:szCs w:val="28"/>
          <w:lang w:val="uk-UA"/>
        </w:rPr>
      </w:pPr>
      <w:r w:rsidRPr="0049764F">
        <w:rPr>
          <w:sz w:val="28"/>
          <w:szCs w:val="28"/>
          <w:lang w:val="uk-UA"/>
        </w:rPr>
        <w:t>1. П</w:t>
      </w:r>
      <w:r w:rsidRPr="0049764F">
        <w:rPr>
          <w:bCs/>
          <w:sz w:val="28"/>
          <w:szCs w:val="28"/>
          <w:lang w:val="uk-UA"/>
        </w:rPr>
        <w:t xml:space="preserve">ередати безоплатно </w:t>
      </w:r>
      <w:r w:rsidRPr="0049764F">
        <w:rPr>
          <w:sz w:val="28"/>
          <w:szCs w:val="28"/>
          <w:lang w:val="uk-UA"/>
        </w:rPr>
        <w:t>майнозгідно зрішеннямЛозівської міської ради</w:t>
      </w:r>
      <w:r>
        <w:rPr>
          <w:sz w:val="28"/>
          <w:szCs w:val="28"/>
          <w:lang w:val="uk-UA"/>
        </w:rPr>
        <w:t>22.01.2026</w:t>
      </w:r>
      <w:r w:rsidRPr="003703F6">
        <w:rPr>
          <w:sz w:val="28"/>
          <w:szCs w:val="28"/>
          <w:lang w:val="uk-UA"/>
        </w:rPr>
        <w:t xml:space="preserve">№  «Про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Pr="003703F6">
        <w:rPr>
          <w:rStyle w:val="rvts23"/>
          <w:sz w:val="28"/>
          <w:szCs w:val="28"/>
          <w:lang w:val="uk-UA"/>
        </w:rPr>
        <w:t xml:space="preserve">Харківської області </w:t>
      </w:r>
      <w:r w:rsidRPr="003703F6">
        <w:rPr>
          <w:sz w:val="28"/>
          <w:szCs w:val="28"/>
          <w:lang w:val="uk-UA"/>
        </w:rPr>
        <w:t>Виробничому підрозділу «ПВРЗ» філії «УЗ Вагон-сервіс» АТ «Укрзалізниця» та Панютинській промисловій дільниці Східного ЛВУМГ ТОВ «Оператор ГТС України»</w:t>
      </w:r>
      <w:r w:rsidRPr="0049764F">
        <w:rPr>
          <w:sz w:val="28"/>
          <w:szCs w:val="28"/>
          <w:lang w:val="uk-UA"/>
        </w:rPr>
        <w:t>.</w:t>
      </w:r>
    </w:p>
    <w:p w:rsidR="00903684" w:rsidRPr="000953F7" w:rsidRDefault="00903684" w:rsidP="000F1DEA">
      <w:pPr>
        <w:spacing w:line="280" w:lineRule="exact"/>
        <w:ind w:firstLine="567"/>
        <w:jc w:val="both"/>
        <w:rPr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>2. Акт приймання-передачі майна після його оформлення і підписання членами комісії подати на затвердження виконавчому комітету міської ради.</w:t>
      </w:r>
    </w:p>
    <w:p w:rsidR="00903684" w:rsidRPr="000953F7" w:rsidRDefault="00903684" w:rsidP="000F1DEA">
      <w:pPr>
        <w:pStyle w:val="NormalWeb"/>
        <w:spacing w:before="0" w:beforeAutospacing="0" w:after="0" w:afterAutospacing="0" w:line="280" w:lineRule="exact"/>
        <w:ind w:right="6" w:firstLine="567"/>
        <w:jc w:val="both"/>
        <w:rPr>
          <w:spacing w:val="-4"/>
          <w:sz w:val="28"/>
          <w:szCs w:val="28"/>
          <w:lang w:val="uk-UA"/>
        </w:rPr>
      </w:pPr>
      <w:r w:rsidRPr="000953F7">
        <w:rPr>
          <w:spacing w:val="-4"/>
          <w:sz w:val="28"/>
          <w:szCs w:val="28"/>
          <w:lang w:val="uk-UA"/>
        </w:rPr>
        <w:t>3. Після затвердження акта приймання-передачі:</w:t>
      </w:r>
    </w:p>
    <w:p w:rsidR="00903684" w:rsidRPr="000953F7" w:rsidRDefault="00903684" w:rsidP="000F1DEA">
      <w:pPr>
        <w:spacing w:line="280" w:lineRule="exact"/>
        <w:ind w:firstLine="284"/>
        <w:jc w:val="both"/>
        <w:rPr>
          <w:spacing w:val="-4"/>
          <w:sz w:val="28"/>
          <w:szCs w:val="28"/>
          <w:lang w:val="uk-UA" w:eastAsia="ru-RU"/>
        </w:rPr>
      </w:pPr>
      <w:r w:rsidRPr="000953F7">
        <w:rPr>
          <w:spacing w:val="-4"/>
          <w:sz w:val="28"/>
          <w:szCs w:val="28"/>
          <w:lang w:val="uk-UA"/>
        </w:rPr>
        <w:t xml:space="preserve">3.1. </w:t>
      </w:r>
      <w:r w:rsidRPr="000953F7">
        <w:rPr>
          <w:spacing w:val="-4"/>
          <w:sz w:val="28"/>
          <w:szCs w:val="28"/>
          <w:lang w:val="uk-UA" w:eastAsia="ru-RU"/>
        </w:rPr>
        <w:t>Управлінню житлово-комунального господарства та будівництва</w:t>
      </w:r>
      <w:r w:rsidRPr="000953F7">
        <w:rPr>
          <w:bCs/>
          <w:spacing w:val="-4"/>
          <w:sz w:val="28"/>
          <w:szCs w:val="28"/>
          <w:lang w:val="uk-UA" w:eastAsia="ru-RU"/>
        </w:rPr>
        <w:t xml:space="preserve"> Лозівської міської ради Харківської області  зняти майно  з балансу </w:t>
      </w:r>
      <w:r w:rsidRPr="000953F7">
        <w:rPr>
          <w:spacing w:val="-4"/>
          <w:sz w:val="28"/>
          <w:szCs w:val="28"/>
          <w:lang w:val="uk-UA" w:eastAsia="ru-RU"/>
        </w:rPr>
        <w:t>з внесенням відповідних змін до бухгалтерського обліку;</w:t>
      </w:r>
    </w:p>
    <w:p w:rsidR="00903684" w:rsidRPr="000953F7" w:rsidRDefault="00903684" w:rsidP="000F1DEA">
      <w:pPr>
        <w:suppressAutoHyphens w:val="0"/>
        <w:spacing w:line="280" w:lineRule="exact"/>
        <w:ind w:firstLine="284"/>
        <w:jc w:val="both"/>
        <w:rPr>
          <w:spacing w:val="-4"/>
          <w:sz w:val="28"/>
          <w:szCs w:val="28"/>
          <w:lang w:val="uk-UA" w:eastAsia="ru-RU"/>
        </w:rPr>
      </w:pPr>
      <w:r w:rsidRPr="000953F7">
        <w:rPr>
          <w:bCs/>
          <w:spacing w:val="-4"/>
          <w:sz w:val="28"/>
          <w:szCs w:val="28"/>
          <w:lang w:val="uk-UA" w:eastAsia="ru-RU"/>
        </w:rPr>
        <w:t xml:space="preserve">3.2. </w:t>
      </w:r>
      <w:r w:rsidRPr="00C056ED">
        <w:rPr>
          <w:sz w:val="28"/>
          <w:szCs w:val="28"/>
          <w:lang w:val="uk-UA"/>
        </w:rPr>
        <w:t>Виробничому підрозділу «Панютинський вагоноремонтний завод»  філії «УЗ Вагон-сервіс» АТ «Укрзалізниця»</w:t>
      </w:r>
      <w:r w:rsidRPr="000953F7">
        <w:rPr>
          <w:sz w:val="28"/>
          <w:szCs w:val="28"/>
          <w:lang w:val="uk-UA"/>
        </w:rPr>
        <w:t xml:space="preserve">, </w:t>
      </w:r>
      <w:r>
        <w:rPr>
          <w:spacing w:val="-4"/>
          <w:sz w:val="28"/>
          <w:szCs w:val="28"/>
          <w:lang w:val="uk-UA" w:eastAsia="ru-RU"/>
        </w:rPr>
        <w:t>прийняти</w:t>
      </w:r>
      <w:r w:rsidRPr="000953F7">
        <w:rPr>
          <w:spacing w:val="-4"/>
          <w:sz w:val="28"/>
          <w:szCs w:val="28"/>
          <w:lang w:val="uk-UA" w:eastAsia="ru-RU"/>
        </w:rPr>
        <w:t xml:space="preserve"> майно</w:t>
      </w:r>
      <w:r>
        <w:rPr>
          <w:spacing w:val="-4"/>
          <w:sz w:val="28"/>
          <w:szCs w:val="28"/>
          <w:lang w:val="uk-UA" w:eastAsia="ru-RU"/>
        </w:rPr>
        <w:t>та використати для проведення аварійно-ремонтних робіт на об’єкти, які пошкоджені внаслідок збройної агресії російської федерації.</w:t>
      </w:r>
    </w:p>
    <w:p w:rsidR="00903684" w:rsidRDefault="00903684" w:rsidP="000F1DEA">
      <w:pPr>
        <w:spacing w:line="280" w:lineRule="exact"/>
        <w:jc w:val="both"/>
        <w:rPr>
          <w:color w:val="FF0000"/>
          <w:sz w:val="28"/>
          <w:szCs w:val="28"/>
          <w:lang w:val="uk-UA"/>
        </w:rPr>
      </w:pPr>
    </w:p>
    <w:p w:rsidR="00903684" w:rsidRPr="000953F7" w:rsidRDefault="00903684" w:rsidP="000F1DEA">
      <w:pPr>
        <w:spacing w:line="280" w:lineRule="exact"/>
        <w:ind w:firstLine="567"/>
        <w:jc w:val="center"/>
        <w:rPr>
          <w:b/>
          <w:sz w:val="28"/>
          <w:szCs w:val="28"/>
          <w:u w:val="single"/>
          <w:lang w:val="uk-UA"/>
        </w:rPr>
      </w:pPr>
      <w:r w:rsidRPr="000953F7">
        <w:rPr>
          <w:b/>
          <w:spacing w:val="-6"/>
          <w:sz w:val="28"/>
          <w:szCs w:val="28"/>
          <w:lang w:val="uk-UA"/>
        </w:rPr>
        <w:t xml:space="preserve">ІV. </w:t>
      </w:r>
      <w:r w:rsidRPr="000953F7">
        <w:rPr>
          <w:b/>
          <w:sz w:val="28"/>
          <w:szCs w:val="28"/>
          <w:lang w:val="uk-UA"/>
        </w:rPr>
        <w:t>Акт складено в 3-х примірниках:</w:t>
      </w:r>
    </w:p>
    <w:p w:rsidR="00903684" w:rsidRPr="000953F7" w:rsidRDefault="00903684" w:rsidP="000F1DEA">
      <w:pPr>
        <w:spacing w:line="280" w:lineRule="exact"/>
        <w:jc w:val="both"/>
        <w:rPr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 xml:space="preserve">1. Виконавчий комітет Лозівської міської ради </w:t>
      </w:r>
    </w:p>
    <w:p w:rsidR="00903684" w:rsidRPr="000953F7" w:rsidRDefault="00903684" w:rsidP="000F1DEA">
      <w:pPr>
        <w:spacing w:line="280" w:lineRule="exact"/>
        <w:jc w:val="both"/>
        <w:rPr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>Харківської області- 1  прим.</w:t>
      </w:r>
    </w:p>
    <w:p w:rsidR="00903684" w:rsidRPr="000953F7" w:rsidRDefault="00903684" w:rsidP="000F1DEA">
      <w:pPr>
        <w:spacing w:line="280" w:lineRule="exact"/>
        <w:jc w:val="both"/>
        <w:rPr>
          <w:spacing w:val="-4"/>
          <w:sz w:val="28"/>
          <w:szCs w:val="28"/>
          <w:lang w:val="uk-UA" w:eastAsia="ru-RU"/>
        </w:rPr>
      </w:pPr>
      <w:r w:rsidRPr="000953F7">
        <w:rPr>
          <w:sz w:val="28"/>
          <w:szCs w:val="28"/>
          <w:lang w:val="uk-UA"/>
        </w:rPr>
        <w:t xml:space="preserve">2. </w:t>
      </w:r>
      <w:r w:rsidRPr="000953F7">
        <w:rPr>
          <w:sz w:val="28"/>
          <w:szCs w:val="28"/>
          <w:lang w:val="uk-UA" w:eastAsia="ru-RU"/>
        </w:rPr>
        <w:t xml:space="preserve">Управління житлово-комунального господарства </w:t>
      </w:r>
      <w:r w:rsidRPr="000953F7">
        <w:rPr>
          <w:spacing w:val="-4"/>
          <w:sz w:val="28"/>
          <w:szCs w:val="28"/>
          <w:lang w:val="uk-UA" w:eastAsia="ru-RU"/>
        </w:rPr>
        <w:t>та</w:t>
      </w:r>
    </w:p>
    <w:p w:rsidR="00903684" w:rsidRPr="000953F7" w:rsidRDefault="00903684" w:rsidP="000F1DEA">
      <w:pPr>
        <w:spacing w:line="280" w:lineRule="exact"/>
        <w:jc w:val="both"/>
        <w:rPr>
          <w:sz w:val="28"/>
          <w:szCs w:val="28"/>
          <w:lang w:val="uk-UA"/>
        </w:rPr>
      </w:pPr>
      <w:r w:rsidRPr="000953F7">
        <w:rPr>
          <w:spacing w:val="-4"/>
          <w:sz w:val="28"/>
          <w:szCs w:val="28"/>
          <w:lang w:val="uk-UA" w:eastAsia="ru-RU"/>
        </w:rPr>
        <w:t>будівництва</w:t>
      </w:r>
      <w:r w:rsidRPr="000953F7">
        <w:rPr>
          <w:sz w:val="28"/>
          <w:szCs w:val="28"/>
          <w:lang w:val="uk-UA"/>
        </w:rPr>
        <w:t xml:space="preserve"> Лозівської міської ради </w:t>
      </w:r>
    </w:p>
    <w:p w:rsidR="00903684" w:rsidRPr="000953F7" w:rsidRDefault="00903684" w:rsidP="000F1DEA">
      <w:pPr>
        <w:spacing w:line="280" w:lineRule="exact"/>
        <w:jc w:val="both"/>
        <w:rPr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>Харківської області                          - 1  прим.</w:t>
      </w:r>
    </w:p>
    <w:p w:rsidR="00903684" w:rsidRDefault="00903684" w:rsidP="000F1DEA">
      <w:pPr>
        <w:spacing w:line="280" w:lineRule="exact"/>
        <w:jc w:val="both"/>
        <w:rPr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 xml:space="preserve">3. </w:t>
      </w:r>
      <w:r w:rsidRPr="00C056ED">
        <w:rPr>
          <w:sz w:val="28"/>
          <w:szCs w:val="28"/>
          <w:lang w:val="uk-UA"/>
        </w:rPr>
        <w:t>Виробнич</w:t>
      </w:r>
      <w:r>
        <w:rPr>
          <w:sz w:val="28"/>
          <w:szCs w:val="28"/>
          <w:lang w:val="uk-UA"/>
        </w:rPr>
        <w:t>ий</w:t>
      </w:r>
      <w:r w:rsidRPr="00C056ED">
        <w:rPr>
          <w:sz w:val="28"/>
          <w:szCs w:val="28"/>
          <w:lang w:val="uk-UA"/>
        </w:rPr>
        <w:t xml:space="preserve"> підрозділ «</w:t>
      </w:r>
      <w:r>
        <w:rPr>
          <w:sz w:val="28"/>
          <w:szCs w:val="28"/>
          <w:lang w:val="uk-UA"/>
        </w:rPr>
        <w:t>ПВРЗ</w:t>
      </w:r>
      <w:r w:rsidRPr="00C056ED">
        <w:rPr>
          <w:sz w:val="28"/>
          <w:szCs w:val="28"/>
          <w:lang w:val="uk-UA"/>
        </w:rPr>
        <w:t xml:space="preserve">»  філії «УЗ Вагон-сервіс» </w:t>
      </w:r>
    </w:p>
    <w:p w:rsidR="00903684" w:rsidRPr="000953F7" w:rsidRDefault="00903684" w:rsidP="000F1DEA">
      <w:pPr>
        <w:spacing w:line="280" w:lineRule="exact"/>
        <w:jc w:val="both"/>
        <w:rPr>
          <w:bCs/>
          <w:sz w:val="28"/>
          <w:szCs w:val="28"/>
          <w:lang w:val="uk-UA"/>
        </w:rPr>
      </w:pPr>
      <w:r w:rsidRPr="00C056ED">
        <w:rPr>
          <w:sz w:val="28"/>
          <w:szCs w:val="28"/>
          <w:lang w:val="uk-UA"/>
        </w:rPr>
        <w:t>АТ «Укрзалізниця»</w:t>
      </w:r>
      <w:r w:rsidRPr="000953F7">
        <w:rPr>
          <w:bCs/>
          <w:sz w:val="28"/>
          <w:szCs w:val="28"/>
          <w:lang w:val="uk-UA"/>
        </w:rPr>
        <w:t>- 1 прим.</w:t>
      </w:r>
    </w:p>
    <w:p w:rsidR="00903684" w:rsidRPr="000953F7" w:rsidRDefault="00903684" w:rsidP="000F1DEA">
      <w:pPr>
        <w:spacing w:line="280" w:lineRule="exact"/>
        <w:jc w:val="both"/>
        <w:rPr>
          <w:sz w:val="28"/>
          <w:szCs w:val="28"/>
          <w:lang w:val="uk-UA"/>
        </w:rPr>
      </w:pPr>
    </w:p>
    <w:p w:rsidR="00903684" w:rsidRPr="000953F7" w:rsidRDefault="00903684" w:rsidP="000F1DEA">
      <w:pPr>
        <w:spacing w:line="280" w:lineRule="exact"/>
        <w:ind w:firstLine="567"/>
        <w:jc w:val="center"/>
        <w:rPr>
          <w:b/>
          <w:sz w:val="28"/>
          <w:szCs w:val="28"/>
          <w:lang w:val="uk-UA"/>
        </w:rPr>
      </w:pPr>
      <w:r w:rsidRPr="000953F7">
        <w:rPr>
          <w:b/>
          <w:spacing w:val="-6"/>
          <w:sz w:val="28"/>
          <w:szCs w:val="28"/>
          <w:lang w:val="uk-UA"/>
        </w:rPr>
        <w:t xml:space="preserve">V. </w:t>
      </w:r>
      <w:r w:rsidRPr="000953F7">
        <w:rPr>
          <w:b/>
          <w:sz w:val="28"/>
          <w:szCs w:val="28"/>
          <w:lang w:val="uk-UA"/>
        </w:rPr>
        <w:t>До акта приймання-передачі додається:</w:t>
      </w:r>
    </w:p>
    <w:p w:rsidR="00903684" w:rsidRPr="000953F7" w:rsidRDefault="00903684" w:rsidP="000F1DEA">
      <w:pPr>
        <w:spacing w:line="280" w:lineRule="exact"/>
        <w:ind w:firstLine="567"/>
        <w:jc w:val="both"/>
        <w:rPr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>1.Копія рішення Лозівської м</w:t>
      </w:r>
      <w:r>
        <w:rPr>
          <w:sz w:val="28"/>
          <w:szCs w:val="28"/>
          <w:lang w:val="uk-UA"/>
        </w:rPr>
        <w:t>іської ради 22.01.2026</w:t>
      </w:r>
      <w:r w:rsidRPr="003703F6">
        <w:rPr>
          <w:sz w:val="28"/>
          <w:szCs w:val="28"/>
          <w:lang w:val="uk-UA"/>
        </w:rPr>
        <w:t xml:space="preserve">№  «Про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Pr="003703F6">
        <w:rPr>
          <w:rStyle w:val="rvts23"/>
          <w:sz w:val="28"/>
          <w:szCs w:val="28"/>
          <w:lang w:val="uk-UA"/>
        </w:rPr>
        <w:t xml:space="preserve">Харківської області </w:t>
      </w:r>
      <w:r w:rsidRPr="003703F6">
        <w:rPr>
          <w:sz w:val="28"/>
          <w:szCs w:val="28"/>
          <w:lang w:val="uk-UA"/>
        </w:rPr>
        <w:t>Виробничому підрозділу «ПВРЗ» філії «УЗ Вагон-сервіс» АТ «Укрзалізниця» та Панютинській промисловій дільниці Східного ЛВУМГ ТОВ «Оператор ГТС України»</w:t>
      </w:r>
      <w:r w:rsidRPr="000953F7">
        <w:rPr>
          <w:sz w:val="28"/>
          <w:szCs w:val="28"/>
          <w:lang w:val="uk-UA"/>
        </w:rPr>
        <w:t>.</w:t>
      </w:r>
    </w:p>
    <w:p w:rsidR="00903684" w:rsidRPr="000953F7" w:rsidRDefault="00903684" w:rsidP="000F1DEA">
      <w:pPr>
        <w:spacing w:line="280" w:lineRule="exact"/>
        <w:ind w:firstLine="567"/>
        <w:jc w:val="both"/>
        <w:rPr>
          <w:bCs/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 xml:space="preserve">2. Довідка </w:t>
      </w:r>
      <w:r w:rsidRPr="000953F7">
        <w:rPr>
          <w:spacing w:val="-4"/>
          <w:sz w:val="28"/>
          <w:szCs w:val="28"/>
          <w:lang w:val="uk-UA" w:eastAsia="ru-RU"/>
        </w:rPr>
        <w:t xml:space="preserve">Управління </w:t>
      </w:r>
      <w:r w:rsidRPr="000953F7">
        <w:rPr>
          <w:sz w:val="28"/>
          <w:szCs w:val="28"/>
          <w:lang w:val="uk-UA" w:eastAsia="ru-RU"/>
        </w:rPr>
        <w:t xml:space="preserve">житлово-комунального господарства </w:t>
      </w:r>
      <w:r w:rsidRPr="000953F7">
        <w:rPr>
          <w:spacing w:val="-4"/>
          <w:sz w:val="28"/>
          <w:szCs w:val="28"/>
          <w:lang w:val="uk-UA" w:eastAsia="ru-RU"/>
        </w:rPr>
        <w:t>табудівництва</w:t>
      </w:r>
      <w:r w:rsidRPr="000953F7">
        <w:rPr>
          <w:sz w:val="28"/>
          <w:szCs w:val="28"/>
          <w:lang w:val="uk-UA"/>
        </w:rPr>
        <w:t xml:space="preserve"> Лозівської міської ради Харківської області </w:t>
      </w:r>
      <w:r>
        <w:rPr>
          <w:bCs/>
          <w:sz w:val="28"/>
          <w:szCs w:val="28"/>
          <w:lang w:val="uk-UA"/>
        </w:rPr>
        <w:t>від 13.01.2026 №</w:t>
      </w:r>
      <w:bookmarkStart w:id="0" w:name="_GoBack"/>
      <w:bookmarkEnd w:id="0"/>
      <w:r w:rsidRPr="000953F7">
        <w:rPr>
          <w:sz w:val="28"/>
          <w:szCs w:val="28"/>
          <w:lang w:val="uk-UA"/>
        </w:rPr>
        <w:t xml:space="preserve"> щодо майна, яке передається.</w:t>
      </w:r>
    </w:p>
    <w:p w:rsidR="00903684" w:rsidRPr="00427DC7" w:rsidRDefault="00903684">
      <w:pPr>
        <w:jc w:val="both"/>
        <w:rPr>
          <w:color w:val="FF0000"/>
          <w:sz w:val="28"/>
          <w:szCs w:val="28"/>
          <w:lang w:val="uk-UA"/>
        </w:rPr>
      </w:pPr>
    </w:p>
    <w:p w:rsidR="00903684" w:rsidRPr="00427DC7" w:rsidRDefault="00903684">
      <w:pPr>
        <w:jc w:val="both"/>
        <w:rPr>
          <w:color w:val="FF0000"/>
          <w:sz w:val="28"/>
          <w:szCs w:val="28"/>
          <w:lang w:val="uk-UA"/>
        </w:rPr>
      </w:pPr>
    </w:p>
    <w:p w:rsidR="00903684" w:rsidRPr="000953F7" w:rsidRDefault="00903684">
      <w:pPr>
        <w:rPr>
          <w:b/>
          <w:bCs/>
          <w:sz w:val="28"/>
          <w:szCs w:val="28"/>
          <w:lang w:val="uk-UA"/>
        </w:rPr>
      </w:pPr>
      <w:r w:rsidRPr="000953F7">
        <w:rPr>
          <w:b/>
          <w:sz w:val="28"/>
          <w:szCs w:val="28"/>
          <w:lang w:val="uk-UA"/>
        </w:rPr>
        <w:t xml:space="preserve">Голова комісії                  </w:t>
      </w:r>
      <w:r>
        <w:rPr>
          <w:bCs/>
          <w:sz w:val="28"/>
          <w:szCs w:val="28"/>
          <w:lang w:val="uk-UA"/>
        </w:rPr>
        <w:t>___________________</w:t>
      </w:r>
      <w:r w:rsidRPr="000953F7">
        <w:rPr>
          <w:b/>
          <w:bCs/>
          <w:sz w:val="28"/>
          <w:szCs w:val="28"/>
          <w:lang w:val="uk-UA"/>
        </w:rPr>
        <w:t>Микола ПОНОМАР</w:t>
      </w:r>
    </w:p>
    <w:p w:rsidR="00903684" w:rsidRPr="000953F7" w:rsidRDefault="00903684">
      <w:pPr>
        <w:rPr>
          <w:b/>
          <w:bCs/>
          <w:sz w:val="28"/>
          <w:szCs w:val="28"/>
          <w:lang w:val="uk-UA"/>
        </w:rPr>
      </w:pPr>
    </w:p>
    <w:p w:rsidR="00903684" w:rsidRPr="000953F7" w:rsidRDefault="00903684" w:rsidP="008D6F8F">
      <w:pPr>
        <w:rPr>
          <w:b/>
          <w:bCs/>
          <w:sz w:val="28"/>
          <w:szCs w:val="28"/>
          <w:lang w:val="uk-UA"/>
        </w:rPr>
      </w:pPr>
      <w:r w:rsidRPr="000953F7">
        <w:rPr>
          <w:b/>
          <w:bCs/>
          <w:sz w:val="28"/>
          <w:szCs w:val="28"/>
          <w:lang w:val="uk-UA"/>
        </w:rPr>
        <w:t>Заступник голови комісії</w:t>
      </w:r>
      <w:r>
        <w:rPr>
          <w:b/>
          <w:bCs/>
          <w:sz w:val="28"/>
          <w:szCs w:val="28"/>
          <w:lang w:val="uk-UA"/>
        </w:rPr>
        <w:t xml:space="preserve">       ___________________</w:t>
      </w:r>
      <w:r w:rsidRPr="000953F7">
        <w:rPr>
          <w:b/>
          <w:bCs/>
          <w:sz w:val="28"/>
          <w:szCs w:val="28"/>
          <w:lang w:val="uk-UA"/>
        </w:rPr>
        <w:t xml:space="preserve"> Валерій УМБАТОВ</w:t>
      </w:r>
    </w:p>
    <w:p w:rsidR="00903684" w:rsidRPr="000953F7" w:rsidRDefault="00903684" w:rsidP="008D6F8F">
      <w:pPr>
        <w:rPr>
          <w:b/>
          <w:bCs/>
          <w:sz w:val="28"/>
          <w:szCs w:val="28"/>
          <w:lang w:val="uk-UA"/>
        </w:rPr>
      </w:pPr>
    </w:p>
    <w:p w:rsidR="00903684" w:rsidRPr="000953F7" w:rsidRDefault="00903684" w:rsidP="008D6F8F">
      <w:pPr>
        <w:spacing w:line="480" w:lineRule="auto"/>
        <w:rPr>
          <w:b/>
          <w:bCs/>
          <w:sz w:val="28"/>
          <w:szCs w:val="28"/>
          <w:lang w:val="uk-UA"/>
        </w:rPr>
      </w:pPr>
      <w:r w:rsidRPr="000953F7">
        <w:rPr>
          <w:b/>
          <w:bCs/>
          <w:sz w:val="28"/>
          <w:szCs w:val="28"/>
          <w:lang w:val="uk-UA"/>
        </w:rPr>
        <w:t>Члени комісії</w:t>
      </w:r>
      <w:r>
        <w:rPr>
          <w:b/>
          <w:bCs/>
          <w:sz w:val="28"/>
          <w:szCs w:val="28"/>
          <w:lang w:val="uk-UA"/>
        </w:rPr>
        <w:t xml:space="preserve">                            ___________________ </w:t>
      </w:r>
      <w:r w:rsidRPr="000953F7">
        <w:rPr>
          <w:b/>
          <w:bCs/>
          <w:sz w:val="28"/>
          <w:szCs w:val="28"/>
          <w:lang w:val="uk-UA"/>
        </w:rPr>
        <w:t>Юрій СТОСЕНКО</w:t>
      </w:r>
    </w:p>
    <w:p w:rsidR="00903684" w:rsidRPr="000953F7" w:rsidRDefault="00903684" w:rsidP="000E7620">
      <w:pPr>
        <w:spacing w:line="480" w:lineRule="auto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___________________ </w:t>
      </w:r>
      <w:r w:rsidRPr="000953F7">
        <w:rPr>
          <w:b/>
          <w:bCs/>
          <w:sz w:val="28"/>
          <w:szCs w:val="28"/>
          <w:lang w:val="uk-UA"/>
        </w:rPr>
        <w:t>Олексій ГАПОНОВ</w:t>
      </w:r>
    </w:p>
    <w:p w:rsidR="00903684" w:rsidRPr="000953F7" w:rsidRDefault="00903684" w:rsidP="000E7620">
      <w:pPr>
        <w:spacing w:line="480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_________________ </w:t>
      </w:r>
      <w:r w:rsidRPr="000953F7">
        <w:rPr>
          <w:b/>
          <w:bCs/>
          <w:sz w:val="28"/>
          <w:szCs w:val="28"/>
          <w:lang w:val="uk-UA"/>
        </w:rPr>
        <w:t>Наталія СКОБЛИКОВА</w:t>
      </w:r>
    </w:p>
    <w:p w:rsidR="00903684" w:rsidRPr="007D5CF9" w:rsidRDefault="00903684" w:rsidP="00E1422F">
      <w:pPr>
        <w:spacing w:line="480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________________ </w:t>
      </w:r>
      <w:r w:rsidRPr="00A56DAC">
        <w:rPr>
          <w:b/>
          <w:sz w:val="28"/>
          <w:szCs w:val="28"/>
          <w:lang w:val="uk-UA"/>
        </w:rPr>
        <w:t>Олег ХАРДИКАЙНЕН</w:t>
      </w:r>
      <w:r w:rsidRPr="007D5CF9">
        <w:rPr>
          <w:bCs/>
          <w:sz w:val="28"/>
          <w:szCs w:val="28"/>
          <w:lang w:val="uk-UA"/>
        </w:rPr>
        <w:tab/>
      </w:r>
    </w:p>
    <w:p w:rsidR="00903684" w:rsidRDefault="00903684" w:rsidP="00E1422F">
      <w:pPr>
        <w:spacing w:line="480" w:lineRule="auto"/>
        <w:rPr>
          <w:b/>
          <w:bCs/>
          <w:sz w:val="28"/>
          <w:szCs w:val="28"/>
          <w:lang w:val="uk-UA"/>
        </w:rPr>
      </w:pPr>
      <w:r w:rsidRPr="007D5CF9">
        <w:rPr>
          <w:b/>
          <w:bCs/>
          <w:sz w:val="28"/>
          <w:szCs w:val="28"/>
          <w:lang w:val="uk-UA"/>
        </w:rPr>
        <w:t>______</w:t>
      </w:r>
      <w:r>
        <w:rPr>
          <w:b/>
          <w:bCs/>
          <w:sz w:val="28"/>
          <w:szCs w:val="28"/>
          <w:lang w:val="uk-UA"/>
        </w:rPr>
        <w:t xml:space="preserve">___________  </w:t>
      </w:r>
      <w:r w:rsidRPr="00A56DAC">
        <w:rPr>
          <w:b/>
          <w:sz w:val="28"/>
          <w:szCs w:val="28"/>
          <w:lang w:val="uk-UA"/>
        </w:rPr>
        <w:t>Юрій УДОВІЧЕНКО</w:t>
      </w:r>
    </w:p>
    <w:p w:rsidR="00903684" w:rsidRPr="00681EC1" w:rsidRDefault="00903684" w:rsidP="00E1422F">
      <w:pPr>
        <w:spacing w:line="480" w:lineRule="auto"/>
        <w:rPr>
          <w:b/>
          <w:bCs/>
          <w:sz w:val="28"/>
          <w:szCs w:val="28"/>
          <w:lang w:val="uk-UA"/>
        </w:rPr>
      </w:pPr>
    </w:p>
    <w:sectPr w:rsidR="00903684" w:rsidRPr="00681EC1" w:rsidSect="000F050E">
      <w:pgSz w:w="11906" w:h="16838" w:code="9"/>
      <w:pgMar w:top="709" w:right="709" w:bottom="709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2D3F0272"/>
    <w:multiLevelType w:val="hybridMultilevel"/>
    <w:tmpl w:val="579C4E88"/>
    <w:lvl w:ilvl="0" w:tplc="AA90CA7A">
      <w:start w:val="1"/>
      <w:numFmt w:val="decimal"/>
      <w:lvlText w:val="%1."/>
      <w:lvlJc w:val="left"/>
      <w:pPr>
        <w:ind w:left="94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2E3323F8"/>
    <w:multiLevelType w:val="hybridMultilevel"/>
    <w:tmpl w:val="C9EAC794"/>
    <w:lvl w:ilvl="0" w:tplc="2B84E2AE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E167985"/>
    <w:multiLevelType w:val="hybridMultilevel"/>
    <w:tmpl w:val="46EE63E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FD1543C"/>
    <w:multiLevelType w:val="hybridMultilevel"/>
    <w:tmpl w:val="67B4C758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FE30723"/>
    <w:multiLevelType w:val="hybridMultilevel"/>
    <w:tmpl w:val="E604BA78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51D4935"/>
    <w:multiLevelType w:val="hybridMultilevel"/>
    <w:tmpl w:val="E976F886"/>
    <w:lvl w:ilvl="0" w:tplc="B63EDE4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EBD"/>
    <w:rsid w:val="000103B6"/>
    <w:rsid w:val="000115D0"/>
    <w:rsid w:val="00011EB7"/>
    <w:rsid w:val="00012123"/>
    <w:rsid w:val="000128DE"/>
    <w:rsid w:val="00016DD9"/>
    <w:rsid w:val="00025541"/>
    <w:rsid w:val="00026EB9"/>
    <w:rsid w:val="000362D4"/>
    <w:rsid w:val="0004201E"/>
    <w:rsid w:val="00047C48"/>
    <w:rsid w:val="00051A0D"/>
    <w:rsid w:val="0005241B"/>
    <w:rsid w:val="00055EC9"/>
    <w:rsid w:val="000569AD"/>
    <w:rsid w:val="00057442"/>
    <w:rsid w:val="00057FF2"/>
    <w:rsid w:val="00065258"/>
    <w:rsid w:val="00067871"/>
    <w:rsid w:val="00076745"/>
    <w:rsid w:val="0008006C"/>
    <w:rsid w:val="000802D3"/>
    <w:rsid w:val="000813A4"/>
    <w:rsid w:val="00085119"/>
    <w:rsid w:val="00087BEE"/>
    <w:rsid w:val="000953F7"/>
    <w:rsid w:val="000A6EBD"/>
    <w:rsid w:val="000B6E84"/>
    <w:rsid w:val="000B7B4C"/>
    <w:rsid w:val="000B7B66"/>
    <w:rsid w:val="000B7E96"/>
    <w:rsid w:val="000C056B"/>
    <w:rsid w:val="000C24B7"/>
    <w:rsid w:val="000C7E52"/>
    <w:rsid w:val="000E4640"/>
    <w:rsid w:val="000E7620"/>
    <w:rsid w:val="000F050E"/>
    <w:rsid w:val="000F05B7"/>
    <w:rsid w:val="000F1DEA"/>
    <w:rsid w:val="000F5381"/>
    <w:rsid w:val="00101C5D"/>
    <w:rsid w:val="001034EE"/>
    <w:rsid w:val="0010531E"/>
    <w:rsid w:val="00107EEF"/>
    <w:rsid w:val="00110C87"/>
    <w:rsid w:val="001177AE"/>
    <w:rsid w:val="00123721"/>
    <w:rsid w:val="0013293C"/>
    <w:rsid w:val="00137E2C"/>
    <w:rsid w:val="00145BEE"/>
    <w:rsid w:val="0015530B"/>
    <w:rsid w:val="0016094B"/>
    <w:rsid w:val="001650F8"/>
    <w:rsid w:val="00176EB6"/>
    <w:rsid w:val="0018781B"/>
    <w:rsid w:val="00197A19"/>
    <w:rsid w:val="001A073A"/>
    <w:rsid w:val="001A73E2"/>
    <w:rsid w:val="001B1056"/>
    <w:rsid w:val="001B16E5"/>
    <w:rsid w:val="001C0921"/>
    <w:rsid w:val="001C4044"/>
    <w:rsid w:val="001E01A4"/>
    <w:rsid w:val="001E0376"/>
    <w:rsid w:val="001E0A9D"/>
    <w:rsid w:val="001F02C6"/>
    <w:rsid w:val="002010A2"/>
    <w:rsid w:val="0022023B"/>
    <w:rsid w:val="0022500D"/>
    <w:rsid w:val="00236046"/>
    <w:rsid w:val="00240414"/>
    <w:rsid w:val="00242C00"/>
    <w:rsid w:val="00243B78"/>
    <w:rsid w:val="0024553E"/>
    <w:rsid w:val="00251062"/>
    <w:rsid w:val="00270C9F"/>
    <w:rsid w:val="00270E5D"/>
    <w:rsid w:val="002773CD"/>
    <w:rsid w:val="00286250"/>
    <w:rsid w:val="00295E5D"/>
    <w:rsid w:val="002A26D3"/>
    <w:rsid w:val="002A3BF4"/>
    <w:rsid w:val="002B2E5E"/>
    <w:rsid w:val="002B4CD1"/>
    <w:rsid w:val="002C54E9"/>
    <w:rsid w:val="002C561F"/>
    <w:rsid w:val="002D2768"/>
    <w:rsid w:val="002D5B02"/>
    <w:rsid w:val="002E7474"/>
    <w:rsid w:val="002F1AFF"/>
    <w:rsid w:val="002F2256"/>
    <w:rsid w:val="002F72E3"/>
    <w:rsid w:val="00316656"/>
    <w:rsid w:val="00317DBC"/>
    <w:rsid w:val="00321A23"/>
    <w:rsid w:val="00331B8B"/>
    <w:rsid w:val="003339C2"/>
    <w:rsid w:val="00336F12"/>
    <w:rsid w:val="00343CA3"/>
    <w:rsid w:val="003459ED"/>
    <w:rsid w:val="00350397"/>
    <w:rsid w:val="003703F6"/>
    <w:rsid w:val="003801C4"/>
    <w:rsid w:val="00387812"/>
    <w:rsid w:val="003933E7"/>
    <w:rsid w:val="00395340"/>
    <w:rsid w:val="003960C6"/>
    <w:rsid w:val="003A4C34"/>
    <w:rsid w:val="003C5521"/>
    <w:rsid w:val="003D03CD"/>
    <w:rsid w:val="003E1AFA"/>
    <w:rsid w:val="003E379D"/>
    <w:rsid w:val="003E7FAA"/>
    <w:rsid w:val="003F662D"/>
    <w:rsid w:val="0040158F"/>
    <w:rsid w:val="004108B6"/>
    <w:rsid w:val="004113B5"/>
    <w:rsid w:val="00411704"/>
    <w:rsid w:val="00416EEF"/>
    <w:rsid w:val="004178C9"/>
    <w:rsid w:val="00420FF6"/>
    <w:rsid w:val="00422F90"/>
    <w:rsid w:val="00423C46"/>
    <w:rsid w:val="00427DC7"/>
    <w:rsid w:val="0043329E"/>
    <w:rsid w:val="0043343A"/>
    <w:rsid w:val="00436656"/>
    <w:rsid w:val="00446729"/>
    <w:rsid w:val="00450029"/>
    <w:rsid w:val="0045503A"/>
    <w:rsid w:val="00455F2E"/>
    <w:rsid w:val="004578CD"/>
    <w:rsid w:val="00460B45"/>
    <w:rsid w:val="004636EA"/>
    <w:rsid w:val="0046387C"/>
    <w:rsid w:val="00474ABC"/>
    <w:rsid w:val="0047646C"/>
    <w:rsid w:val="00477166"/>
    <w:rsid w:val="00484AE4"/>
    <w:rsid w:val="00485B8F"/>
    <w:rsid w:val="00491A8C"/>
    <w:rsid w:val="0049764F"/>
    <w:rsid w:val="004A0A19"/>
    <w:rsid w:val="004A39EA"/>
    <w:rsid w:val="004A7438"/>
    <w:rsid w:val="004C0645"/>
    <w:rsid w:val="004C40FE"/>
    <w:rsid w:val="004C5202"/>
    <w:rsid w:val="004C5CA5"/>
    <w:rsid w:val="004C757B"/>
    <w:rsid w:val="004C7CF7"/>
    <w:rsid w:val="004D1DF6"/>
    <w:rsid w:val="004D2C4C"/>
    <w:rsid w:val="004D5FA2"/>
    <w:rsid w:val="004E6415"/>
    <w:rsid w:val="005058EE"/>
    <w:rsid w:val="00506909"/>
    <w:rsid w:val="0051140D"/>
    <w:rsid w:val="00524EAE"/>
    <w:rsid w:val="00525AE0"/>
    <w:rsid w:val="00532407"/>
    <w:rsid w:val="005356D4"/>
    <w:rsid w:val="00535BD5"/>
    <w:rsid w:val="00537708"/>
    <w:rsid w:val="00545C9C"/>
    <w:rsid w:val="00547849"/>
    <w:rsid w:val="00556C8E"/>
    <w:rsid w:val="005602F8"/>
    <w:rsid w:val="00561E07"/>
    <w:rsid w:val="00563CA3"/>
    <w:rsid w:val="00567AF5"/>
    <w:rsid w:val="00572F21"/>
    <w:rsid w:val="00585119"/>
    <w:rsid w:val="0059185A"/>
    <w:rsid w:val="005A06C8"/>
    <w:rsid w:val="005A572A"/>
    <w:rsid w:val="005A6729"/>
    <w:rsid w:val="005B4439"/>
    <w:rsid w:val="005B6177"/>
    <w:rsid w:val="005E20B6"/>
    <w:rsid w:val="005F33D3"/>
    <w:rsid w:val="005F3FCB"/>
    <w:rsid w:val="005F51B0"/>
    <w:rsid w:val="00600975"/>
    <w:rsid w:val="00603482"/>
    <w:rsid w:val="00612C68"/>
    <w:rsid w:val="0061547A"/>
    <w:rsid w:val="006155F6"/>
    <w:rsid w:val="006220D3"/>
    <w:rsid w:val="00624DCF"/>
    <w:rsid w:val="00632EE9"/>
    <w:rsid w:val="00635F1E"/>
    <w:rsid w:val="006471D4"/>
    <w:rsid w:val="00654739"/>
    <w:rsid w:val="006621D1"/>
    <w:rsid w:val="00670591"/>
    <w:rsid w:val="006742FB"/>
    <w:rsid w:val="006764B9"/>
    <w:rsid w:val="00680A52"/>
    <w:rsid w:val="00681EC1"/>
    <w:rsid w:val="00687CA7"/>
    <w:rsid w:val="00690CB9"/>
    <w:rsid w:val="00694FBA"/>
    <w:rsid w:val="006970F2"/>
    <w:rsid w:val="00697D5A"/>
    <w:rsid w:val="006A0213"/>
    <w:rsid w:val="006A5A7C"/>
    <w:rsid w:val="006A6CB9"/>
    <w:rsid w:val="006A7780"/>
    <w:rsid w:val="006F4255"/>
    <w:rsid w:val="006F72D8"/>
    <w:rsid w:val="00700EAD"/>
    <w:rsid w:val="007024D0"/>
    <w:rsid w:val="007068BB"/>
    <w:rsid w:val="00711A9B"/>
    <w:rsid w:val="00714781"/>
    <w:rsid w:val="007152DE"/>
    <w:rsid w:val="0072000A"/>
    <w:rsid w:val="00720368"/>
    <w:rsid w:val="00725816"/>
    <w:rsid w:val="00727E79"/>
    <w:rsid w:val="0074005D"/>
    <w:rsid w:val="007435CA"/>
    <w:rsid w:val="00751AC4"/>
    <w:rsid w:val="00752242"/>
    <w:rsid w:val="007573D2"/>
    <w:rsid w:val="00776016"/>
    <w:rsid w:val="00780ECB"/>
    <w:rsid w:val="00783A6B"/>
    <w:rsid w:val="007855B1"/>
    <w:rsid w:val="00795B2E"/>
    <w:rsid w:val="007A12CC"/>
    <w:rsid w:val="007A14EC"/>
    <w:rsid w:val="007A73A5"/>
    <w:rsid w:val="007B06D3"/>
    <w:rsid w:val="007B5D35"/>
    <w:rsid w:val="007C0708"/>
    <w:rsid w:val="007C4106"/>
    <w:rsid w:val="007D5CF9"/>
    <w:rsid w:val="007E0CCC"/>
    <w:rsid w:val="007E1774"/>
    <w:rsid w:val="007E315C"/>
    <w:rsid w:val="007E640D"/>
    <w:rsid w:val="007F187C"/>
    <w:rsid w:val="00801F4E"/>
    <w:rsid w:val="00805049"/>
    <w:rsid w:val="00812DF3"/>
    <w:rsid w:val="008241D1"/>
    <w:rsid w:val="008326B8"/>
    <w:rsid w:val="00833136"/>
    <w:rsid w:val="008433A6"/>
    <w:rsid w:val="008536DD"/>
    <w:rsid w:val="00855F00"/>
    <w:rsid w:val="008569D6"/>
    <w:rsid w:val="0085746F"/>
    <w:rsid w:val="00860E04"/>
    <w:rsid w:val="00861981"/>
    <w:rsid w:val="00864DAA"/>
    <w:rsid w:val="00866961"/>
    <w:rsid w:val="00866F4D"/>
    <w:rsid w:val="00870974"/>
    <w:rsid w:val="00873FCD"/>
    <w:rsid w:val="00882810"/>
    <w:rsid w:val="0088769A"/>
    <w:rsid w:val="008917E6"/>
    <w:rsid w:val="008A5B75"/>
    <w:rsid w:val="008B0588"/>
    <w:rsid w:val="008B0CCA"/>
    <w:rsid w:val="008B2DDC"/>
    <w:rsid w:val="008C43C3"/>
    <w:rsid w:val="008C4727"/>
    <w:rsid w:val="008D6F8F"/>
    <w:rsid w:val="008F54FD"/>
    <w:rsid w:val="008F5771"/>
    <w:rsid w:val="00900239"/>
    <w:rsid w:val="00903684"/>
    <w:rsid w:val="009043AA"/>
    <w:rsid w:val="009121D3"/>
    <w:rsid w:val="00912797"/>
    <w:rsid w:val="00917407"/>
    <w:rsid w:val="0093239E"/>
    <w:rsid w:val="0093359D"/>
    <w:rsid w:val="00934658"/>
    <w:rsid w:val="00934CB2"/>
    <w:rsid w:val="00935EC6"/>
    <w:rsid w:val="00946F7D"/>
    <w:rsid w:val="00953719"/>
    <w:rsid w:val="00954038"/>
    <w:rsid w:val="00955080"/>
    <w:rsid w:val="00963B4C"/>
    <w:rsid w:val="009654E6"/>
    <w:rsid w:val="009715C5"/>
    <w:rsid w:val="00974C54"/>
    <w:rsid w:val="009826ED"/>
    <w:rsid w:val="00982942"/>
    <w:rsid w:val="0098548A"/>
    <w:rsid w:val="00994749"/>
    <w:rsid w:val="009A05E2"/>
    <w:rsid w:val="009A725B"/>
    <w:rsid w:val="009A7F3B"/>
    <w:rsid w:val="009B1B96"/>
    <w:rsid w:val="009B2A56"/>
    <w:rsid w:val="009C32F2"/>
    <w:rsid w:val="009E0369"/>
    <w:rsid w:val="009E4FA7"/>
    <w:rsid w:val="009F0E2A"/>
    <w:rsid w:val="009F50E9"/>
    <w:rsid w:val="009F5FA6"/>
    <w:rsid w:val="00A02EF0"/>
    <w:rsid w:val="00A1553D"/>
    <w:rsid w:val="00A15A57"/>
    <w:rsid w:val="00A25315"/>
    <w:rsid w:val="00A26A9E"/>
    <w:rsid w:val="00A27044"/>
    <w:rsid w:val="00A33342"/>
    <w:rsid w:val="00A41D46"/>
    <w:rsid w:val="00A439F1"/>
    <w:rsid w:val="00A55B9C"/>
    <w:rsid w:val="00A56DAC"/>
    <w:rsid w:val="00A56F27"/>
    <w:rsid w:val="00A6105B"/>
    <w:rsid w:val="00A61AE0"/>
    <w:rsid w:val="00A630E8"/>
    <w:rsid w:val="00A633E3"/>
    <w:rsid w:val="00A73589"/>
    <w:rsid w:val="00A74AEC"/>
    <w:rsid w:val="00A8371D"/>
    <w:rsid w:val="00A83D5C"/>
    <w:rsid w:val="00A8720B"/>
    <w:rsid w:val="00A903D5"/>
    <w:rsid w:val="00A97E07"/>
    <w:rsid w:val="00AA00EB"/>
    <w:rsid w:val="00AA536B"/>
    <w:rsid w:val="00AB0B73"/>
    <w:rsid w:val="00AC595E"/>
    <w:rsid w:val="00AC66A5"/>
    <w:rsid w:val="00AD17A1"/>
    <w:rsid w:val="00AD52F0"/>
    <w:rsid w:val="00AF5740"/>
    <w:rsid w:val="00B00C14"/>
    <w:rsid w:val="00B027D2"/>
    <w:rsid w:val="00B05CB3"/>
    <w:rsid w:val="00B05DBB"/>
    <w:rsid w:val="00B1446B"/>
    <w:rsid w:val="00B216C9"/>
    <w:rsid w:val="00B24095"/>
    <w:rsid w:val="00B24672"/>
    <w:rsid w:val="00B34D03"/>
    <w:rsid w:val="00B37060"/>
    <w:rsid w:val="00B50EC8"/>
    <w:rsid w:val="00B57A7C"/>
    <w:rsid w:val="00B639BA"/>
    <w:rsid w:val="00B71D5B"/>
    <w:rsid w:val="00B90098"/>
    <w:rsid w:val="00B932B4"/>
    <w:rsid w:val="00B93BE9"/>
    <w:rsid w:val="00BA4BA8"/>
    <w:rsid w:val="00BC2160"/>
    <w:rsid w:val="00BC78E0"/>
    <w:rsid w:val="00BD4ED7"/>
    <w:rsid w:val="00BE1DD2"/>
    <w:rsid w:val="00BE2BF0"/>
    <w:rsid w:val="00BF4F44"/>
    <w:rsid w:val="00BF5663"/>
    <w:rsid w:val="00C0063F"/>
    <w:rsid w:val="00C056ED"/>
    <w:rsid w:val="00C128DA"/>
    <w:rsid w:val="00C1367B"/>
    <w:rsid w:val="00C14C6C"/>
    <w:rsid w:val="00C153F1"/>
    <w:rsid w:val="00C165CB"/>
    <w:rsid w:val="00C17FFD"/>
    <w:rsid w:val="00C30EF5"/>
    <w:rsid w:val="00C36F03"/>
    <w:rsid w:val="00C37957"/>
    <w:rsid w:val="00C4266D"/>
    <w:rsid w:val="00C453C6"/>
    <w:rsid w:val="00C46460"/>
    <w:rsid w:val="00C50097"/>
    <w:rsid w:val="00C515D9"/>
    <w:rsid w:val="00C6160B"/>
    <w:rsid w:val="00C61B7F"/>
    <w:rsid w:val="00C61E18"/>
    <w:rsid w:val="00C649F8"/>
    <w:rsid w:val="00C66A05"/>
    <w:rsid w:val="00C66A57"/>
    <w:rsid w:val="00C724D1"/>
    <w:rsid w:val="00C742E9"/>
    <w:rsid w:val="00C8049A"/>
    <w:rsid w:val="00C81EBC"/>
    <w:rsid w:val="00C92C59"/>
    <w:rsid w:val="00C93004"/>
    <w:rsid w:val="00C9376D"/>
    <w:rsid w:val="00C956D8"/>
    <w:rsid w:val="00CA0716"/>
    <w:rsid w:val="00CA0EF5"/>
    <w:rsid w:val="00CA71D1"/>
    <w:rsid w:val="00CB314C"/>
    <w:rsid w:val="00CC21A3"/>
    <w:rsid w:val="00CC47A8"/>
    <w:rsid w:val="00CC7402"/>
    <w:rsid w:val="00CD73CA"/>
    <w:rsid w:val="00CD7C1D"/>
    <w:rsid w:val="00CE22C4"/>
    <w:rsid w:val="00CE722D"/>
    <w:rsid w:val="00D0188C"/>
    <w:rsid w:val="00D07BC1"/>
    <w:rsid w:val="00D103DE"/>
    <w:rsid w:val="00D12DC7"/>
    <w:rsid w:val="00D17408"/>
    <w:rsid w:val="00D2122E"/>
    <w:rsid w:val="00D43D59"/>
    <w:rsid w:val="00D5175B"/>
    <w:rsid w:val="00D57EFF"/>
    <w:rsid w:val="00D74C3A"/>
    <w:rsid w:val="00D81372"/>
    <w:rsid w:val="00D91B77"/>
    <w:rsid w:val="00D95928"/>
    <w:rsid w:val="00D964D6"/>
    <w:rsid w:val="00D97E16"/>
    <w:rsid w:val="00DA12F0"/>
    <w:rsid w:val="00DB03B7"/>
    <w:rsid w:val="00DB0B99"/>
    <w:rsid w:val="00DB3137"/>
    <w:rsid w:val="00DC17C2"/>
    <w:rsid w:val="00DC2224"/>
    <w:rsid w:val="00DC42C9"/>
    <w:rsid w:val="00DC63E5"/>
    <w:rsid w:val="00DD1E76"/>
    <w:rsid w:val="00DD305B"/>
    <w:rsid w:val="00DD549E"/>
    <w:rsid w:val="00DE2271"/>
    <w:rsid w:val="00DE2425"/>
    <w:rsid w:val="00DE5CB1"/>
    <w:rsid w:val="00DF2C4A"/>
    <w:rsid w:val="00DF6E45"/>
    <w:rsid w:val="00E00AFD"/>
    <w:rsid w:val="00E047F4"/>
    <w:rsid w:val="00E1422F"/>
    <w:rsid w:val="00E16531"/>
    <w:rsid w:val="00E26BD4"/>
    <w:rsid w:val="00E2704F"/>
    <w:rsid w:val="00E274DF"/>
    <w:rsid w:val="00E375E5"/>
    <w:rsid w:val="00E445CB"/>
    <w:rsid w:val="00E45EB5"/>
    <w:rsid w:val="00E65184"/>
    <w:rsid w:val="00E73579"/>
    <w:rsid w:val="00E761F5"/>
    <w:rsid w:val="00E77F2F"/>
    <w:rsid w:val="00E87C2F"/>
    <w:rsid w:val="00E95626"/>
    <w:rsid w:val="00EB1EB5"/>
    <w:rsid w:val="00EB327A"/>
    <w:rsid w:val="00EB5E24"/>
    <w:rsid w:val="00EC571F"/>
    <w:rsid w:val="00ED0768"/>
    <w:rsid w:val="00EE424B"/>
    <w:rsid w:val="00EF0FE2"/>
    <w:rsid w:val="00EF38FC"/>
    <w:rsid w:val="00EF51E1"/>
    <w:rsid w:val="00F03A35"/>
    <w:rsid w:val="00F0447F"/>
    <w:rsid w:val="00F212B5"/>
    <w:rsid w:val="00F44EA3"/>
    <w:rsid w:val="00F45F51"/>
    <w:rsid w:val="00F5728A"/>
    <w:rsid w:val="00F60AC5"/>
    <w:rsid w:val="00F626D6"/>
    <w:rsid w:val="00F667BA"/>
    <w:rsid w:val="00F7085F"/>
    <w:rsid w:val="00F71DCE"/>
    <w:rsid w:val="00F769FE"/>
    <w:rsid w:val="00F86086"/>
    <w:rsid w:val="00F94624"/>
    <w:rsid w:val="00FA1DBE"/>
    <w:rsid w:val="00FA2514"/>
    <w:rsid w:val="00FA4089"/>
    <w:rsid w:val="00FB7F2A"/>
    <w:rsid w:val="00FD2923"/>
    <w:rsid w:val="00FD5578"/>
    <w:rsid w:val="00FE4531"/>
    <w:rsid w:val="00FF12C0"/>
    <w:rsid w:val="00FF1EED"/>
    <w:rsid w:val="00FF2989"/>
    <w:rsid w:val="00FF7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CF7"/>
    <w:pPr>
      <w:suppressAutoHyphens/>
    </w:pPr>
    <w:rPr>
      <w:sz w:val="24"/>
      <w:szCs w:val="24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C7CF7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C7CF7"/>
    <w:pPr>
      <w:keepNext/>
      <w:keepLines/>
      <w:numPr>
        <w:ilvl w:val="3"/>
        <w:numId w:val="1"/>
      </w:numPr>
      <w:autoSpaceDE w:val="0"/>
      <w:spacing w:before="160" w:after="60"/>
      <w:ind w:left="568" w:firstLine="0"/>
      <w:outlineLvl w:val="3"/>
    </w:pPr>
    <w:rPr>
      <w:b/>
      <w:bCs/>
      <w:i/>
      <w:iCs/>
      <w:sz w:val="26"/>
      <w:szCs w:val="26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435CA"/>
    <w:rPr>
      <w:rFonts w:ascii="Cambria" w:hAnsi="Cambria" w:cs="Times New Roman"/>
      <w:b/>
      <w:bCs/>
      <w:i/>
      <w:iCs/>
      <w:sz w:val="28"/>
      <w:szCs w:val="28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435CA"/>
    <w:rPr>
      <w:rFonts w:ascii="Calibri" w:hAnsi="Calibri" w:cs="Times New Roman"/>
      <w:b/>
      <w:bCs/>
      <w:sz w:val="28"/>
      <w:szCs w:val="28"/>
      <w:lang w:val="ru-RU" w:eastAsia="ar-SA" w:bidi="ar-SA"/>
    </w:rPr>
  </w:style>
  <w:style w:type="character" w:customStyle="1" w:styleId="WW8Num1z0">
    <w:name w:val="WW8Num1z0"/>
    <w:uiPriority w:val="99"/>
    <w:rsid w:val="004C7CF7"/>
  </w:style>
  <w:style w:type="character" w:customStyle="1" w:styleId="WW8Num1z1">
    <w:name w:val="WW8Num1z1"/>
    <w:uiPriority w:val="99"/>
    <w:rsid w:val="004C7CF7"/>
  </w:style>
  <w:style w:type="character" w:customStyle="1" w:styleId="WW8Num1z2">
    <w:name w:val="WW8Num1z2"/>
    <w:uiPriority w:val="99"/>
    <w:rsid w:val="004C7CF7"/>
  </w:style>
  <w:style w:type="character" w:customStyle="1" w:styleId="WW8Num1z3">
    <w:name w:val="WW8Num1z3"/>
    <w:uiPriority w:val="99"/>
    <w:rsid w:val="004C7CF7"/>
  </w:style>
  <w:style w:type="character" w:customStyle="1" w:styleId="WW8Num1z4">
    <w:name w:val="WW8Num1z4"/>
    <w:uiPriority w:val="99"/>
    <w:rsid w:val="004C7CF7"/>
  </w:style>
  <w:style w:type="character" w:customStyle="1" w:styleId="WW8Num1z5">
    <w:name w:val="WW8Num1z5"/>
    <w:uiPriority w:val="99"/>
    <w:rsid w:val="004C7CF7"/>
  </w:style>
  <w:style w:type="character" w:customStyle="1" w:styleId="WW8Num1z6">
    <w:name w:val="WW8Num1z6"/>
    <w:uiPriority w:val="99"/>
    <w:rsid w:val="004C7CF7"/>
  </w:style>
  <w:style w:type="character" w:customStyle="1" w:styleId="WW8Num1z7">
    <w:name w:val="WW8Num1z7"/>
    <w:uiPriority w:val="99"/>
    <w:rsid w:val="004C7CF7"/>
  </w:style>
  <w:style w:type="character" w:customStyle="1" w:styleId="WW8Num1z8">
    <w:name w:val="WW8Num1z8"/>
    <w:uiPriority w:val="99"/>
    <w:rsid w:val="004C7CF7"/>
  </w:style>
  <w:style w:type="character" w:customStyle="1" w:styleId="WW8Num2z0">
    <w:name w:val="WW8Num2z0"/>
    <w:uiPriority w:val="99"/>
    <w:rsid w:val="004C7CF7"/>
    <w:rPr>
      <w:lang w:val="uk-UA"/>
    </w:rPr>
  </w:style>
  <w:style w:type="character" w:customStyle="1" w:styleId="WW8Num2z1">
    <w:name w:val="WW8Num2z1"/>
    <w:uiPriority w:val="99"/>
    <w:rsid w:val="004C7CF7"/>
  </w:style>
  <w:style w:type="character" w:customStyle="1" w:styleId="WW8Num2z2">
    <w:name w:val="WW8Num2z2"/>
    <w:uiPriority w:val="99"/>
    <w:rsid w:val="004C7CF7"/>
  </w:style>
  <w:style w:type="character" w:customStyle="1" w:styleId="WW8Num2z3">
    <w:name w:val="WW8Num2z3"/>
    <w:uiPriority w:val="99"/>
    <w:rsid w:val="004C7CF7"/>
  </w:style>
  <w:style w:type="character" w:customStyle="1" w:styleId="WW8Num2z4">
    <w:name w:val="WW8Num2z4"/>
    <w:uiPriority w:val="99"/>
    <w:rsid w:val="004C7CF7"/>
  </w:style>
  <w:style w:type="character" w:customStyle="1" w:styleId="WW8Num2z5">
    <w:name w:val="WW8Num2z5"/>
    <w:uiPriority w:val="99"/>
    <w:rsid w:val="004C7CF7"/>
  </w:style>
  <w:style w:type="character" w:customStyle="1" w:styleId="WW8Num2z6">
    <w:name w:val="WW8Num2z6"/>
    <w:uiPriority w:val="99"/>
    <w:rsid w:val="004C7CF7"/>
  </w:style>
  <w:style w:type="character" w:customStyle="1" w:styleId="WW8Num2z7">
    <w:name w:val="WW8Num2z7"/>
    <w:uiPriority w:val="99"/>
    <w:rsid w:val="004C7CF7"/>
  </w:style>
  <w:style w:type="character" w:customStyle="1" w:styleId="WW8Num2z8">
    <w:name w:val="WW8Num2z8"/>
    <w:uiPriority w:val="99"/>
    <w:rsid w:val="004C7CF7"/>
  </w:style>
  <w:style w:type="character" w:customStyle="1" w:styleId="WW8Num3z0">
    <w:name w:val="WW8Num3z0"/>
    <w:uiPriority w:val="99"/>
    <w:rsid w:val="004C7CF7"/>
  </w:style>
  <w:style w:type="character" w:customStyle="1" w:styleId="WW8Num3z1">
    <w:name w:val="WW8Num3z1"/>
    <w:uiPriority w:val="99"/>
    <w:rsid w:val="004C7CF7"/>
  </w:style>
  <w:style w:type="character" w:customStyle="1" w:styleId="WW8Num3z2">
    <w:name w:val="WW8Num3z2"/>
    <w:uiPriority w:val="99"/>
    <w:rsid w:val="004C7CF7"/>
  </w:style>
  <w:style w:type="character" w:customStyle="1" w:styleId="WW8Num3z3">
    <w:name w:val="WW8Num3z3"/>
    <w:uiPriority w:val="99"/>
    <w:rsid w:val="004C7CF7"/>
  </w:style>
  <w:style w:type="character" w:customStyle="1" w:styleId="WW8Num3z4">
    <w:name w:val="WW8Num3z4"/>
    <w:uiPriority w:val="99"/>
    <w:rsid w:val="004C7CF7"/>
  </w:style>
  <w:style w:type="character" w:customStyle="1" w:styleId="WW8Num3z5">
    <w:name w:val="WW8Num3z5"/>
    <w:uiPriority w:val="99"/>
    <w:rsid w:val="004C7CF7"/>
  </w:style>
  <w:style w:type="character" w:customStyle="1" w:styleId="WW8Num3z6">
    <w:name w:val="WW8Num3z6"/>
    <w:uiPriority w:val="99"/>
    <w:rsid w:val="004C7CF7"/>
  </w:style>
  <w:style w:type="character" w:customStyle="1" w:styleId="WW8Num3z7">
    <w:name w:val="WW8Num3z7"/>
    <w:uiPriority w:val="99"/>
    <w:rsid w:val="004C7CF7"/>
  </w:style>
  <w:style w:type="character" w:customStyle="1" w:styleId="WW8Num3z8">
    <w:name w:val="WW8Num3z8"/>
    <w:uiPriority w:val="99"/>
    <w:rsid w:val="004C7CF7"/>
  </w:style>
  <w:style w:type="character" w:customStyle="1" w:styleId="WW8Num4z0">
    <w:name w:val="WW8Num4z0"/>
    <w:uiPriority w:val="99"/>
    <w:rsid w:val="004C7CF7"/>
    <w:rPr>
      <w:rFonts w:ascii="Times New Roman" w:hAnsi="Times New Roman"/>
    </w:rPr>
  </w:style>
  <w:style w:type="character" w:customStyle="1" w:styleId="WW8Num4z1">
    <w:name w:val="WW8Num4z1"/>
    <w:uiPriority w:val="99"/>
    <w:rsid w:val="004C7CF7"/>
    <w:rPr>
      <w:rFonts w:ascii="Courier New" w:hAnsi="Courier New"/>
    </w:rPr>
  </w:style>
  <w:style w:type="character" w:customStyle="1" w:styleId="WW8Num4z2">
    <w:name w:val="WW8Num4z2"/>
    <w:uiPriority w:val="99"/>
    <w:rsid w:val="004C7CF7"/>
    <w:rPr>
      <w:rFonts w:ascii="Wingdings" w:hAnsi="Wingdings"/>
    </w:rPr>
  </w:style>
  <w:style w:type="character" w:customStyle="1" w:styleId="WW8Num4z3">
    <w:name w:val="WW8Num4z3"/>
    <w:uiPriority w:val="99"/>
    <w:rsid w:val="004C7CF7"/>
    <w:rPr>
      <w:rFonts w:ascii="Symbol" w:hAnsi="Symbol"/>
    </w:rPr>
  </w:style>
  <w:style w:type="character" w:customStyle="1" w:styleId="1">
    <w:name w:val="Основной шрифт абзаца1"/>
    <w:uiPriority w:val="99"/>
    <w:rsid w:val="004C7CF7"/>
  </w:style>
  <w:style w:type="character" w:customStyle="1" w:styleId="a">
    <w:name w:val="Символ нумерации"/>
    <w:uiPriority w:val="99"/>
    <w:rsid w:val="004C7CF7"/>
  </w:style>
  <w:style w:type="paragraph" w:customStyle="1" w:styleId="a0">
    <w:name w:val="Заголовок"/>
    <w:basedOn w:val="Normal"/>
    <w:next w:val="BodyText"/>
    <w:uiPriority w:val="99"/>
    <w:rsid w:val="004C7CF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4C7CF7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435CA"/>
    <w:rPr>
      <w:rFonts w:cs="Times New Roman"/>
      <w:sz w:val="24"/>
      <w:szCs w:val="24"/>
      <w:lang w:val="ru-RU" w:eastAsia="ar-SA" w:bidi="ar-SA"/>
    </w:rPr>
  </w:style>
  <w:style w:type="paragraph" w:styleId="List">
    <w:name w:val="List"/>
    <w:basedOn w:val="BodyText"/>
    <w:uiPriority w:val="99"/>
    <w:rsid w:val="004C7CF7"/>
    <w:rPr>
      <w:rFonts w:cs="Mangal"/>
    </w:rPr>
  </w:style>
  <w:style w:type="paragraph" w:customStyle="1" w:styleId="10">
    <w:name w:val="Название1"/>
    <w:basedOn w:val="Normal"/>
    <w:uiPriority w:val="99"/>
    <w:rsid w:val="004C7CF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Normal"/>
    <w:uiPriority w:val="99"/>
    <w:rsid w:val="004C7CF7"/>
    <w:pPr>
      <w:suppressLineNumbers/>
    </w:pPr>
    <w:rPr>
      <w:rFonts w:cs="Mangal"/>
    </w:rPr>
  </w:style>
  <w:style w:type="paragraph" w:customStyle="1" w:styleId="Just">
    <w:name w:val="Just"/>
    <w:uiPriority w:val="99"/>
    <w:rsid w:val="004C7CF7"/>
    <w:pPr>
      <w:suppressAutoHyphens/>
      <w:autoSpaceDE w:val="0"/>
      <w:spacing w:before="40" w:after="40"/>
      <w:ind w:firstLine="568"/>
      <w:jc w:val="both"/>
    </w:pPr>
    <w:rPr>
      <w:sz w:val="24"/>
      <w:szCs w:val="24"/>
      <w:lang w:val="ru-RU" w:eastAsia="ar-SA"/>
    </w:rPr>
  </w:style>
  <w:style w:type="paragraph" w:styleId="Header">
    <w:name w:val="header"/>
    <w:basedOn w:val="Normal"/>
    <w:link w:val="HeaderChar"/>
    <w:uiPriority w:val="99"/>
    <w:rsid w:val="004C7CF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435CA"/>
    <w:rPr>
      <w:rFonts w:cs="Times New Roman"/>
      <w:sz w:val="24"/>
      <w:szCs w:val="24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4C7CF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435CA"/>
    <w:rPr>
      <w:rFonts w:cs="Times New Roman"/>
      <w:sz w:val="24"/>
      <w:szCs w:val="24"/>
      <w:lang w:val="ru-RU" w:eastAsia="ar-SA" w:bidi="ar-SA"/>
    </w:rPr>
  </w:style>
  <w:style w:type="paragraph" w:customStyle="1" w:styleId="31">
    <w:name w:val="Основной текст 31"/>
    <w:basedOn w:val="Normal"/>
    <w:uiPriority w:val="99"/>
    <w:rsid w:val="004C7CF7"/>
    <w:pPr>
      <w:jc w:val="both"/>
    </w:pPr>
    <w:rPr>
      <w:sz w:val="28"/>
      <w:szCs w:val="20"/>
      <w:lang w:val="uk-UA"/>
    </w:rPr>
  </w:style>
  <w:style w:type="paragraph" w:customStyle="1" w:styleId="12">
    <w:name w:val="Название объекта1"/>
    <w:basedOn w:val="Normal"/>
    <w:next w:val="Normal"/>
    <w:uiPriority w:val="99"/>
    <w:rsid w:val="004C7CF7"/>
    <w:pPr>
      <w:autoSpaceDE w:val="0"/>
      <w:jc w:val="center"/>
    </w:pPr>
    <w:rPr>
      <w:b/>
      <w:bCs/>
      <w:sz w:val="28"/>
      <w:szCs w:val="28"/>
    </w:rPr>
  </w:style>
  <w:style w:type="paragraph" w:customStyle="1" w:styleId="a1">
    <w:name w:val="Содержимое таблицы"/>
    <w:basedOn w:val="Normal"/>
    <w:uiPriority w:val="99"/>
    <w:rsid w:val="004C7CF7"/>
    <w:pPr>
      <w:suppressLineNumbers/>
    </w:pPr>
  </w:style>
  <w:style w:type="paragraph" w:customStyle="1" w:styleId="a2">
    <w:name w:val="Заголовок таблицы"/>
    <w:basedOn w:val="a1"/>
    <w:uiPriority w:val="99"/>
    <w:rsid w:val="004C7CF7"/>
    <w:pPr>
      <w:jc w:val="center"/>
    </w:pPr>
    <w:rPr>
      <w:b/>
      <w:bCs/>
    </w:rPr>
  </w:style>
  <w:style w:type="table" w:styleId="TableGrid">
    <w:name w:val="Table Grid"/>
    <w:basedOn w:val="TableNormal"/>
    <w:uiPriority w:val="99"/>
    <w:rsid w:val="008241D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537708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864DAA"/>
    <w:rPr>
      <w:rFonts w:cs="Times New Roman"/>
      <w:sz w:val="16"/>
      <w:lang w:val="ru-RU" w:eastAsia="ru-RU"/>
    </w:rPr>
  </w:style>
  <w:style w:type="paragraph" w:styleId="NormalWeb">
    <w:name w:val="Normal (Web)"/>
    <w:basedOn w:val="Normal"/>
    <w:uiPriority w:val="99"/>
    <w:rsid w:val="007573D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HTMLPreformatted">
    <w:name w:val="HTML Preformatted"/>
    <w:basedOn w:val="Normal"/>
    <w:link w:val="HTMLPreformattedChar"/>
    <w:uiPriority w:val="99"/>
    <w:rsid w:val="00632E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color w:val="000000"/>
      <w:sz w:val="21"/>
      <w:szCs w:val="21"/>
      <w:lang w:val="en-US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632EE9"/>
    <w:rPr>
      <w:rFonts w:ascii="Courier New" w:hAnsi="Courier New" w:cs="Times New Roman"/>
      <w:color w:val="000000"/>
      <w:sz w:val="21"/>
    </w:rPr>
  </w:style>
  <w:style w:type="paragraph" w:styleId="NoSpacing">
    <w:name w:val="No Spacing"/>
    <w:uiPriority w:val="99"/>
    <w:qFormat/>
    <w:rsid w:val="00912797"/>
    <w:rPr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99"/>
    <w:qFormat/>
    <w:rsid w:val="0091279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rvts23">
    <w:name w:val="rvts23"/>
    <w:basedOn w:val="DefaultParagraphFont"/>
    <w:uiPriority w:val="99"/>
    <w:rsid w:val="00107EE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73</TotalTime>
  <Pages>3</Pages>
  <Words>808</Words>
  <Characters>4607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kab 4</dc:creator>
  <cp:keywords/>
  <dc:description/>
  <cp:lastModifiedBy>User</cp:lastModifiedBy>
  <cp:revision>19</cp:revision>
  <cp:lastPrinted>2024-03-15T07:03:00Z</cp:lastPrinted>
  <dcterms:created xsi:type="dcterms:W3CDTF">2025-12-15T09:34:00Z</dcterms:created>
  <dcterms:modified xsi:type="dcterms:W3CDTF">2026-01-29T12:14:00Z</dcterms:modified>
</cp:coreProperties>
</file>